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50F" w:rsidRPr="004F3712" w:rsidRDefault="00872604" w:rsidP="00380B9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ВЫПИСКА из </w:t>
      </w:r>
      <w:r w:rsidR="0039650F" w:rsidRPr="004F3712">
        <w:rPr>
          <w:b/>
          <w:sz w:val="28"/>
          <w:szCs w:val="28"/>
        </w:rPr>
        <w:t>ДОЛЖНОСТНО</w:t>
      </w:r>
      <w:r>
        <w:rPr>
          <w:b/>
          <w:sz w:val="28"/>
          <w:szCs w:val="28"/>
        </w:rPr>
        <w:t>ГО</w:t>
      </w:r>
      <w:r w:rsidR="0039650F" w:rsidRPr="004F3712">
        <w:rPr>
          <w:b/>
          <w:sz w:val="28"/>
          <w:szCs w:val="28"/>
        </w:rPr>
        <w:t xml:space="preserve"> РЕГЛАМЕНТ</w:t>
      </w:r>
      <w:r>
        <w:rPr>
          <w:b/>
          <w:sz w:val="28"/>
          <w:szCs w:val="28"/>
        </w:rPr>
        <w:t>А</w:t>
      </w:r>
    </w:p>
    <w:p w:rsidR="0039650F" w:rsidRPr="00D109F0" w:rsidRDefault="0039650F" w:rsidP="000F6799">
      <w:pPr>
        <w:autoSpaceDE w:val="0"/>
        <w:autoSpaceDN w:val="0"/>
        <w:adjustRightInd w:val="0"/>
        <w:ind w:left="993" w:right="992"/>
        <w:jc w:val="center"/>
        <w:rPr>
          <w:b/>
          <w:sz w:val="28"/>
          <w:szCs w:val="28"/>
        </w:rPr>
      </w:pPr>
      <w:r w:rsidRPr="00D109F0">
        <w:rPr>
          <w:b/>
          <w:sz w:val="28"/>
          <w:szCs w:val="28"/>
        </w:rPr>
        <w:t xml:space="preserve">начальника </w:t>
      </w:r>
      <w:r w:rsidRPr="00B43948">
        <w:rPr>
          <w:b/>
          <w:sz w:val="28"/>
          <w:szCs w:val="28"/>
        </w:rPr>
        <w:t>отдела учета, распоряжения областным имуществом и аренды Управления по распоряжению областным имуществом и работе с государственными предприятиями и учреждениями</w:t>
      </w:r>
      <w:r w:rsidRPr="00D109F0">
        <w:rPr>
          <w:b/>
          <w:sz w:val="28"/>
          <w:szCs w:val="28"/>
        </w:rPr>
        <w:t xml:space="preserve"> Министерства государственного имущества Пензенской области</w:t>
      </w:r>
    </w:p>
    <w:p w:rsidR="0039650F" w:rsidRPr="006D735F" w:rsidRDefault="0039650F" w:rsidP="00380B98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39650F" w:rsidRPr="004F3712" w:rsidRDefault="0039650F" w:rsidP="00380B9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smartTag w:uri="urn:schemas-microsoft-com:office:smarttags" w:element="place">
        <w:r>
          <w:rPr>
            <w:b/>
            <w:sz w:val="28"/>
            <w:szCs w:val="28"/>
            <w:lang w:val="en-US"/>
          </w:rPr>
          <w:t>I</w:t>
        </w:r>
        <w:r w:rsidRPr="004F3712">
          <w:rPr>
            <w:b/>
            <w:sz w:val="28"/>
            <w:szCs w:val="28"/>
          </w:rPr>
          <w:t>.</w:t>
        </w:r>
      </w:smartTag>
      <w:r w:rsidRPr="004F3712">
        <w:rPr>
          <w:b/>
          <w:sz w:val="28"/>
          <w:szCs w:val="28"/>
        </w:rPr>
        <w:t xml:space="preserve"> Общие положения</w:t>
      </w:r>
    </w:p>
    <w:p w:rsidR="0039650F" w:rsidRPr="008533BB" w:rsidRDefault="0039650F" w:rsidP="00380B98">
      <w:pPr>
        <w:autoSpaceDE w:val="0"/>
        <w:autoSpaceDN w:val="0"/>
        <w:adjustRightInd w:val="0"/>
        <w:ind w:firstLine="540"/>
        <w:jc w:val="center"/>
      </w:pPr>
    </w:p>
    <w:p w:rsidR="0039650F" w:rsidRPr="00B43948" w:rsidRDefault="0039650F" w:rsidP="00380B98">
      <w:pPr>
        <w:tabs>
          <w:tab w:val="right" w:pos="963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F3712">
        <w:rPr>
          <w:sz w:val="28"/>
          <w:szCs w:val="28"/>
        </w:rPr>
        <w:t>1.</w:t>
      </w:r>
      <w:r w:rsidRPr="00C8629A">
        <w:rPr>
          <w:sz w:val="28"/>
          <w:szCs w:val="28"/>
        </w:rPr>
        <w:t xml:space="preserve"> </w:t>
      </w:r>
      <w:proofErr w:type="gramStart"/>
      <w:r w:rsidRPr="00C8629A">
        <w:rPr>
          <w:sz w:val="28"/>
          <w:szCs w:val="28"/>
        </w:rPr>
        <w:t xml:space="preserve">Должность государственной гражданской службы (далее - гражданская служба) </w:t>
      </w:r>
      <w:r w:rsidRPr="000F6799">
        <w:rPr>
          <w:sz w:val="28"/>
          <w:szCs w:val="28"/>
        </w:rPr>
        <w:t xml:space="preserve">начальника </w:t>
      </w:r>
      <w:r w:rsidRPr="00B43948">
        <w:rPr>
          <w:sz w:val="28"/>
          <w:szCs w:val="28"/>
        </w:rPr>
        <w:t>отдела учета, распоряжения областным имуществом и аренды Управления по распоряжению областным имуществом и работе с государственными предприятиями и учреждениями</w:t>
      </w:r>
      <w:r w:rsidRPr="00B43948">
        <w:rPr>
          <w:spacing w:val="-4"/>
          <w:sz w:val="28"/>
          <w:szCs w:val="28"/>
        </w:rPr>
        <w:t xml:space="preserve"> (далее – Отдел) Министерства государственного имущества Пензенской области (далее – Министерство) относится к </w:t>
      </w:r>
      <w:r w:rsidRPr="00B43948">
        <w:rPr>
          <w:sz w:val="28"/>
          <w:szCs w:val="28"/>
        </w:rPr>
        <w:t xml:space="preserve">относится к главной </w:t>
      </w:r>
      <w:r w:rsidRPr="00B43948">
        <w:rPr>
          <w:spacing w:val="-4"/>
          <w:sz w:val="28"/>
          <w:szCs w:val="28"/>
        </w:rPr>
        <w:t xml:space="preserve">группе должностей гражданской службы категории </w:t>
      </w:r>
      <w:r w:rsidRPr="00B43948">
        <w:rPr>
          <w:sz w:val="28"/>
          <w:szCs w:val="28"/>
        </w:rPr>
        <w:t xml:space="preserve">«Специалисты» </w:t>
      </w:r>
      <w:proofErr w:type="gramEnd"/>
    </w:p>
    <w:p w:rsidR="0039650F" w:rsidRPr="00B43948" w:rsidRDefault="0039650F" w:rsidP="00380B9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43948">
        <w:rPr>
          <w:sz w:val="28"/>
          <w:szCs w:val="28"/>
        </w:rPr>
        <w:t>Регистрационный номер (код) должности - 3-3-2-13.</w:t>
      </w:r>
    </w:p>
    <w:p w:rsidR="0039650F" w:rsidRDefault="0039650F" w:rsidP="000441E9">
      <w:pPr>
        <w:widowControl/>
        <w:autoSpaceDE w:val="0"/>
        <w:autoSpaceDN w:val="0"/>
        <w:adjustRightInd w:val="0"/>
        <w:spacing w:before="120"/>
        <w:ind w:firstLine="709"/>
        <w:jc w:val="both"/>
        <w:rPr>
          <w:bCs/>
          <w:spacing w:val="-6"/>
          <w:sz w:val="28"/>
          <w:szCs w:val="28"/>
        </w:rPr>
      </w:pPr>
      <w:r>
        <w:rPr>
          <w:bCs/>
          <w:spacing w:val="-6"/>
          <w:sz w:val="28"/>
          <w:szCs w:val="28"/>
        </w:rPr>
        <w:t>2. Области</w:t>
      </w:r>
      <w:r w:rsidRPr="004F3712">
        <w:rPr>
          <w:bCs/>
          <w:spacing w:val="-6"/>
          <w:sz w:val="28"/>
          <w:szCs w:val="28"/>
        </w:rPr>
        <w:t xml:space="preserve"> профессиональной служебной деятельности </w:t>
      </w:r>
      <w:r>
        <w:rPr>
          <w:bCs/>
          <w:spacing w:val="-6"/>
          <w:sz w:val="28"/>
          <w:szCs w:val="28"/>
        </w:rPr>
        <w:t>государственного гражданского служащего (далее - гражданский служащий):</w:t>
      </w:r>
    </w:p>
    <w:p w:rsidR="0039650F" w:rsidRPr="00B43948" w:rsidRDefault="0039650F" w:rsidP="00380B98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43948">
        <w:rPr>
          <w:bCs/>
          <w:spacing w:val="-6"/>
          <w:sz w:val="28"/>
          <w:szCs w:val="28"/>
        </w:rPr>
        <w:t xml:space="preserve">2.1. </w:t>
      </w:r>
      <w:r w:rsidRPr="00B43948">
        <w:rPr>
          <w:sz w:val="28"/>
          <w:szCs w:val="28"/>
        </w:rPr>
        <w:t xml:space="preserve">«Регулирование имущественных отношений»; </w:t>
      </w:r>
    </w:p>
    <w:p w:rsidR="0039650F" w:rsidRPr="00B43948" w:rsidRDefault="0039650F" w:rsidP="00380B98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43948">
        <w:rPr>
          <w:sz w:val="28"/>
          <w:szCs w:val="28"/>
        </w:rPr>
        <w:t>2.2. «Управление в сфере архивного дела и делопроизводства»;</w:t>
      </w:r>
    </w:p>
    <w:p w:rsidR="0039650F" w:rsidRPr="00B43948" w:rsidRDefault="0039650F" w:rsidP="00380B98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43948">
        <w:rPr>
          <w:sz w:val="28"/>
          <w:szCs w:val="28"/>
        </w:rPr>
        <w:t>2.3. «Регулирование финансовой деятельности и финансовых рынков»;</w:t>
      </w:r>
    </w:p>
    <w:p w:rsidR="0039650F" w:rsidRPr="00B43948" w:rsidRDefault="0039650F" w:rsidP="00380B98">
      <w:pPr>
        <w:widowControl/>
        <w:autoSpaceDE w:val="0"/>
        <w:autoSpaceDN w:val="0"/>
        <w:adjustRightInd w:val="0"/>
        <w:ind w:firstLine="709"/>
        <w:jc w:val="both"/>
        <w:rPr>
          <w:bCs/>
          <w:sz w:val="18"/>
          <w:szCs w:val="18"/>
        </w:rPr>
      </w:pPr>
      <w:r w:rsidRPr="00B43948">
        <w:rPr>
          <w:sz w:val="28"/>
          <w:szCs w:val="28"/>
        </w:rPr>
        <w:t>2.4. «Регулирование налоговой деятельности».</w:t>
      </w:r>
    </w:p>
    <w:p w:rsidR="0039650F" w:rsidRPr="00B43948" w:rsidRDefault="0039650F" w:rsidP="000441E9">
      <w:pPr>
        <w:widowControl/>
        <w:autoSpaceDE w:val="0"/>
        <w:autoSpaceDN w:val="0"/>
        <w:adjustRightInd w:val="0"/>
        <w:spacing w:before="120" w:line="235" w:lineRule="auto"/>
        <w:ind w:firstLine="709"/>
        <w:jc w:val="both"/>
        <w:rPr>
          <w:bCs/>
          <w:spacing w:val="-6"/>
          <w:sz w:val="28"/>
          <w:szCs w:val="28"/>
        </w:rPr>
      </w:pPr>
      <w:r w:rsidRPr="00B43948">
        <w:rPr>
          <w:bCs/>
          <w:spacing w:val="-6"/>
          <w:sz w:val="28"/>
          <w:szCs w:val="28"/>
        </w:rPr>
        <w:t>3. Виды профессиональной служебной деятельности гражданского служащего:</w:t>
      </w:r>
    </w:p>
    <w:p w:rsidR="0039650F" w:rsidRPr="00B43948" w:rsidRDefault="0039650F" w:rsidP="00030EF8">
      <w:pPr>
        <w:widowControl/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 w:rsidRPr="00B43948">
        <w:rPr>
          <w:bCs/>
          <w:spacing w:val="-6"/>
          <w:sz w:val="28"/>
          <w:szCs w:val="28"/>
        </w:rPr>
        <w:t xml:space="preserve">3.1. </w:t>
      </w:r>
      <w:r w:rsidRPr="00B43948">
        <w:rPr>
          <w:sz w:val="28"/>
          <w:szCs w:val="28"/>
        </w:rPr>
        <w:t xml:space="preserve">«Управление, распоряжение и </w:t>
      </w:r>
      <w:proofErr w:type="gramStart"/>
      <w:r w:rsidRPr="00B43948">
        <w:rPr>
          <w:sz w:val="28"/>
          <w:szCs w:val="28"/>
        </w:rPr>
        <w:t>контроль за</w:t>
      </w:r>
      <w:proofErr w:type="gramEnd"/>
      <w:r w:rsidRPr="00B43948">
        <w:rPr>
          <w:sz w:val="28"/>
          <w:szCs w:val="28"/>
        </w:rPr>
        <w:t xml:space="preserve"> имуществом, находящимся в собственности Российской Федерации», «Организация сделок с государственным имуществом»;</w:t>
      </w:r>
    </w:p>
    <w:p w:rsidR="0039650F" w:rsidRPr="00B43948" w:rsidRDefault="0039650F" w:rsidP="00030EF8">
      <w:pPr>
        <w:widowControl/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 w:rsidRPr="00B43948">
        <w:rPr>
          <w:sz w:val="28"/>
          <w:szCs w:val="28"/>
        </w:rPr>
        <w:t>3.2. «Обеспечение сохранности и государственный учет  документов», «Организация использования и публикация архивных документов»;</w:t>
      </w:r>
    </w:p>
    <w:p w:rsidR="0039650F" w:rsidRPr="00B43948" w:rsidRDefault="0039650F" w:rsidP="00030EF8">
      <w:pPr>
        <w:widowControl/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 w:rsidRPr="00B43948">
        <w:rPr>
          <w:sz w:val="28"/>
          <w:szCs w:val="28"/>
        </w:rPr>
        <w:t>3.3. «Регулирование в сфере внутреннего финансового контроля и внутреннего финансового аудита»;</w:t>
      </w:r>
    </w:p>
    <w:p w:rsidR="0039650F" w:rsidRPr="00B43948" w:rsidRDefault="0039650F" w:rsidP="00030EF8">
      <w:pPr>
        <w:widowControl/>
        <w:autoSpaceDE w:val="0"/>
        <w:autoSpaceDN w:val="0"/>
        <w:adjustRightInd w:val="0"/>
        <w:spacing w:line="235" w:lineRule="auto"/>
        <w:ind w:firstLine="709"/>
        <w:jc w:val="both"/>
        <w:rPr>
          <w:bCs/>
          <w:sz w:val="18"/>
          <w:szCs w:val="18"/>
        </w:rPr>
      </w:pPr>
      <w:r w:rsidRPr="00B43948">
        <w:rPr>
          <w:sz w:val="28"/>
          <w:szCs w:val="28"/>
        </w:rPr>
        <w:t>3.4. «Регулирование в сфере имущественного налогообложения».</w:t>
      </w:r>
    </w:p>
    <w:p w:rsidR="0039650F" w:rsidRPr="00B43948" w:rsidRDefault="0039650F" w:rsidP="00D123D0">
      <w:pPr>
        <w:widowControl/>
        <w:autoSpaceDE w:val="0"/>
        <w:autoSpaceDN w:val="0"/>
        <w:adjustRightInd w:val="0"/>
        <w:spacing w:before="120" w:line="235" w:lineRule="auto"/>
        <w:ind w:firstLine="709"/>
        <w:jc w:val="both"/>
        <w:rPr>
          <w:bCs/>
          <w:sz w:val="28"/>
          <w:szCs w:val="28"/>
        </w:rPr>
      </w:pPr>
      <w:r w:rsidRPr="00B43948">
        <w:rPr>
          <w:bCs/>
          <w:sz w:val="28"/>
          <w:szCs w:val="28"/>
        </w:rPr>
        <w:t xml:space="preserve">4. Назначение </w:t>
      </w:r>
      <w:r w:rsidRPr="00B43948">
        <w:rPr>
          <w:spacing w:val="-4"/>
          <w:sz w:val="28"/>
          <w:szCs w:val="28"/>
        </w:rPr>
        <w:t xml:space="preserve">на должность </w:t>
      </w:r>
      <w:r w:rsidRPr="00B43948">
        <w:rPr>
          <w:sz w:val="28"/>
          <w:szCs w:val="28"/>
        </w:rPr>
        <w:t>и освобождение от должности начальника Отдела</w:t>
      </w:r>
      <w:r w:rsidRPr="00B43948">
        <w:rPr>
          <w:bCs/>
          <w:sz w:val="28"/>
          <w:szCs w:val="28"/>
        </w:rPr>
        <w:t xml:space="preserve"> осуществляется Министром государственного имущества Пензенской области (далее – Министр)</w:t>
      </w:r>
      <w:r w:rsidRPr="00B43948">
        <w:rPr>
          <w:sz w:val="28"/>
          <w:szCs w:val="28"/>
        </w:rPr>
        <w:t>.</w:t>
      </w:r>
    </w:p>
    <w:p w:rsidR="0039650F" w:rsidRPr="007A7543" w:rsidRDefault="0039650F" w:rsidP="00030EF8">
      <w:pPr>
        <w:tabs>
          <w:tab w:val="num" w:pos="720"/>
          <w:tab w:val="left" w:pos="900"/>
          <w:tab w:val="left" w:pos="1080"/>
          <w:tab w:val="left" w:pos="1260"/>
        </w:tabs>
        <w:spacing w:line="235" w:lineRule="auto"/>
        <w:ind w:firstLine="709"/>
        <w:jc w:val="both"/>
        <w:rPr>
          <w:i/>
          <w:spacing w:val="-4"/>
          <w:sz w:val="18"/>
          <w:szCs w:val="18"/>
        </w:rPr>
      </w:pPr>
      <w:r w:rsidRPr="00B43948">
        <w:rPr>
          <w:spacing w:val="-4"/>
          <w:sz w:val="28"/>
          <w:szCs w:val="28"/>
        </w:rPr>
        <w:t>5. Н</w:t>
      </w:r>
      <w:r w:rsidRPr="00B43948">
        <w:rPr>
          <w:sz w:val="28"/>
          <w:szCs w:val="28"/>
        </w:rPr>
        <w:t xml:space="preserve">ачальник Отдела </w:t>
      </w:r>
      <w:r w:rsidRPr="00B43948">
        <w:rPr>
          <w:bCs/>
          <w:sz w:val="28"/>
          <w:szCs w:val="28"/>
        </w:rPr>
        <w:t>непосредственно подчиняется заместителю</w:t>
      </w:r>
      <w:r w:rsidRPr="00471165">
        <w:rPr>
          <w:bCs/>
          <w:color w:val="0000FF"/>
          <w:sz w:val="28"/>
          <w:szCs w:val="28"/>
        </w:rPr>
        <w:t xml:space="preserve"> </w:t>
      </w:r>
      <w:r w:rsidRPr="007A7543">
        <w:rPr>
          <w:bCs/>
          <w:sz w:val="28"/>
          <w:szCs w:val="28"/>
        </w:rPr>
        <w:t>Министра – начальнику Управления по распоряжению областным имуществом и работе с государственными предприятиями и учреждениями (далее – заместитель Министра)</w:t>
      </w:r>
      <w:r w:rsidRPr="007A7543">
        <w:rPr>
          <w:sz w:val="28"/>
          <w:szCs w:val="28"/>
        </w:rPr>
        <w:t>.</w:t>
      </w:r>
    </w:p>
    <w:p w:rsidR="0039650F" w:rsidRPr="007A7543" w:rsidRDefault="0039650F" w:rsidP="00030EF8">
      <w:pPr>
        <w:tabs>
          <w:tab w:val="num" w:pos="720"/>
          <w:tab w:val="left" w:pos="900"/>
          <w:tab w:val="left" w:pos="1080"/>
          <w:tab w:val="left" w:pos="1260"/>
        </w:tabs>
        <w:spacing w:line="235" w:lineRule="auto"/>
        <w:ind w:firstLine="709"/>
        <w:jc w:val="both"/>
        <w:rPr>
          <w:i/>
          <w:spacing w:val="-4"/>
          <w:sz w:val="18"/>
          <w:szCs w:val="18"/>
        </w:rPr>
      </w:pPr>
      <w:r w:rsidRPr="007A7543">
        <w:rPr>
          <w:spacing w:val="-4"/>
          <w:sz w:val="28"/>
          <w:szCs w:val="28"/>
        </w:rPr>
        <w:t>6. Н</w:t>
      </w:r>
      <w:r w:rsidRPr="007A7543">
        <w:rPr>
          <w:sz w:val="28"/>
          <w:szCs w:val="28"/>
        </w:rPr>
        <w:t xml:space="preserve">ачальник Отдела </w:t>
      </w:r>
      <w:r w:rsidRPr="007A7543">
        <w:rPr>
          <w:bCs/>
          <w:sz w:val="28"/>
          <w:szCs w:val="28"/>
        </w:rPr>
        <w:t>обязан исполнять должностные обязанности главного специалиста-эксперта Отдела, выполняющего работу по направлению учета и распоряжения областным имуществом, в период его временного отсутствия.</w:t>
      </w:r>
    </w:p>
    <w:p w:rsidR="00872604" w:rsidRDefault="00872604" w:rsidP="00030EF8">
      <w:pPr>
        <w:autoSpaceDE w:val="0"/>
        <w:autoSpaceDN w:val="0"/>
        <w:adjustRightInd w:val="0"/>
        <w:spacing w:line="235" w:lineRule="auto"/>
        <w:jc w:val="center"/>
        <w:rPr>
          <w:b/>
          <w:sz w:val="28"/>
          <w:szCs w:val="28"/>
        </w:rPr>
      </w:pPr>
    </w:p>
    <w:p w:rsidR="00872604" w:rsidRDefault="00872604" w:rsidP="00030EF8">
      <w:pPr>
        <w:autoSpaceDE w:val="0"/>
        <w:autoSpaceDN w:val="0"/>
        <w:adjustRightInd w:val="0"/>
        <w:spacing w:line="235" w:lineRule="auto"/>
        <w:jc w:val="center"/>
        <w:rPr>
          <w:b/>
          <w:sz w:val="28"/>
          <w:szCs w:val="28"/>
        </w:rPr>
      </w:pPr>
    </w:p>
    <w:p w:rsidR="0039650F" w:rsidRPr="009F58AF" w:rsidRDefault="0039650F" w:rsidP="00030EF8">
      <w:pPr>
        <w:autoSpaceDE w:val="0"/>
        <w:autoSpaceDN w:val="0"/>
        <w:adjustRightInd w:val="0"/>
        <w:spacing w:line="235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II</w:t>
      </w:r>
      <w:r w:rsidRPr="004F3712">
        <w:rPr>
          <w:b/>
          <w:sz w:val="28"/>
          <w:szCs w:val="28"/>
        </w:rPr>
        <w:t xml:space="preserve">. </w:t>
      </w:r>
      <w:r w:rsidRPr="009F58AF">
        <w:rPr>
          <w:b/>
          <w:sz w:val="28"/>
          <w:szCs w:val="28"/>
        </w:rPr>
        <w:t>Квалификационные требования для замещения</w:t>
      </w:r>
    </w:p>
    <w:p w:rsidR="0039650F" w:rsidRPr="004F3712" w:rsidRDefault="0039650F" w:rsidP="00030EF8">
      <w:pPr>
        <w:autoSpaceDE w:val="0"/>
        <w:autoSpaceDN w:val="0"/>
        <w:adjustRightInd w:val="0"/>
        <w:spacing w:line="235" w:lineRule="auto"/>
        <w:jc w:val="center"/>
        <w:rPr>
          <w:b/>
          <w:sz w:val="28"/>
          <w:szCs w:val="28"/>
        </w:rPr>
      </w:pPr>
      <w:r w:rsidRPr="009F58AF">
        <w:rPr>
          <w:b/>
          <w:sz w:val="28"/>
          <w:szCs w:val="28"/>
        </w:rPr>
        <w:t>должности гражданской службы</w:t>
      </w:r>
    </w:p>
    <w:p w:rsidR="0039650F" w:rsidRPr="00B43948" w:rsidRDefault="0039650F" w:rsidP="00030EF8">
      <w:pPr>
        <w:tabs>
          <w:tab w:val="num" w:pos="720"/>
          <w:tab w:val="left" w:pos="900"/>
          <w:tab w:val="left" w:pos="1080"/>
          <w:tab w:val="left" w:pos="1260"/>
        </w:tabs>
        <w:spacing w:line="235" w:lineRule="auto"/>
        <w:ind w:firstLine="709"/>
        <w:jc w:val="both"/>
        <w:rPr>
          <w:spacing w:val="-4"/>
          <w:sz w:val="28"/>
          <w:szCs w:val="28"/>
        </w:rPr>
      </w:pPr>
      <w:r w:rsidRPr="009F58AF">
        <w:rPr>
          <w:spacing w:val="-4"/>
          <w:sz w:val="28"/>
          <w:szCs w:val="28"/>
        </w:rPr>
        <w:t xml:space="preserve">7. Для замещения должности </w:t>
      </w:r>
      <w:r w:rsidRPr="000F6799">
        <w:rPr>
          <w:sz w:val="28"/>
          <w:szCs w:val="28"/>
        </w:rPr>
        <w:t xml:space="preserve">начальника </w:t>
      </w:r>
      <w:r w:rsidRPr="00B43948">
        <w:rPr>
          <w:sz w:val="28"/>
          <w:szCs w:val="28"/>
        </w:rPr>
        <w:t>Отдела</w:t>
      </w:r>
      <w:r w:rsidRPr="00B43948">
        <w:rPr>
          <w:spacing w:val="-4"/>
          <w:sz w:val="28"/>
          <w:szCs w:val="28"/>
        </w:rPr>
        <w:t xml:space="preserve"> устанавливаются следующие квалификационные требования:</w:t>
      </w:r>
    </w:p>
    <w:p w:rsidR="0039650F" w:rsidRPr="00B43948" w:rsidRDefault="0039650F" w:rsidP="00AA3574">
      <w:pPr>
        <w:tabs>
          <w:tab w:val="num" w:pos="720"/>
          <w:tab w:val="left" w:pos="900"/>
          <w:tab w:val="left" w:pos="1080"/>
          <w:tab w:val="left" w:pos="1260"/>
        </w:tabs>
        <w:spacing w:before="120" w:line="235" w:lineRule="auto"/>
        <w:ind w:firstLine="709"/>
        <w:jc w:val="both"/>
        <w:rPr>
          <w:spacing w:val="-4"/>
          <w:sz w:val="28"/>
          <w:szCs w:val="28"/>
        </w:rPr>
      </w:pPr>
      <w:r w:rsidRPr="00B43948">
        <w:rPr>
          <w:spacing w:val="-4"/>
          <w:sz w:val="28"/>
          <w:szCs w:val="28"/>
        </w:rPr>
        <w:t xml:space="preserve">7.1. Наличие </w:t>
      </w:r>
      <w:r w:rsidRPr="00B43948">
        <w:rPr>
          <w:sz w:val="28"/>
          <w:szCs w:val="28"/>
        </w:rPr>
        <w:t xml:space="preserve">высшего образования не ниже уровня </w:t>
      </w:r>
      <w:proofErr w:type="spellStart"/>
      <w:r w:rsidRPr="00B43948">
        <w:rPr>
          <w:sz w:val="28"/>
          <w:szCs w:val="28"/>
        </w:rPr>
        <w:t>специалитета</w:t>
      </w:r>
      <w:proofErr w:type="spellEnd"/>
      <w:r w:rsidRPr="00B43948">
        <w:rPr>
          <w:sz w:val="28"/>
          <w:szCs w:val="28"/>
        </w:rPr>
        <w:t xml:space="preserve">, магистратуры. </w:t>
      </w:r>
    </w:p>
    <w:p w:rsidR="0039650F" w:rsidRDefault="0039650F" w:rsidP="00AA3574">
      <w:pPr>
        <w:tabs>
          <w:tab w:val="num" w:pos="720"/>
          <w:tab w:val="left" w:pos="900"/>
          <w:tab w:val="left" w:pos="1080"/>
          <w:tab w:val="left" w:pos="1260"/>
        </w:tabs>
        <w:spacing w:before="120" w:line="235" w:lineRule="auto"/>
        <w:ind w:firstLine="709"/>
        <w:jc w:val="both"/>
        <w:rPr>
          <w:spacing w:val="-4"/>
          <w:sz w:val="28"/>
          <w:szCs w:val="28"/>
        </w:rPr>
      </w:pPr>
      <w:r w:rsidRPr="00B43948">
        <w:rPr>
          <w:spacing w:val="-4"/>
          <w:sz w:val="28"/>
          <w:szCs w:val="28"/>
        </w:rPr>
        <w:t>7.2. Наличие не менее  двух лет стажа гражданской службы или двух</w:t>
      </w:r>
      <w:r w:rsidRPr="007D38C0">
        <w:rPr>
          <w:color w:val="0000FF"/>
          <w:spacing w:val="-4"/>
          <w:sz w:val="28"/>
          <w:szCs w:val="28"/>
        </w:rPr>
        <w:t xml:space="preserve"> </w:t>
      </w:r>
      <w:r w:rsidRPr="00490941">
        <w:rPr>
          <w:spacing w:val="-4"/>
          <w:sz w:val="28"/>
          <w:szCs w:val="28"/>
        </w:rPr>
        <w:t>лет</w:t>
      </w:r>
      <w:r w:rsidRPr="009F58AF">
        <w:rPr>
          <w:spacing w:val="-4"/>
          <w:sz w:val="28"/>
          <w:szCs w:val="28"/>
        </w:rPr>
        <w:t xml:space="preserve"> стажа работы по специальности, направлению подготовки</w:t>
      </w:r>
      <w:r>
        <w:rPr>
          <w:spacing w:val="-4"/>
          <w:sz w:val="28"/>
          <w:szCs w:val="28"/>
        </w:rPr>
        <w:t xml:space="preserve">. </w:t>
      </w:r>
    </w:p>
    <w:p w:rsidR="0039650F" w:rsidRPr="009F58AF" w:rsidRDefault="0039650F" w:rsidP="00AA3574">
      <w:pPr>
        <w:tabs>
          <w:tab w:val="num" w:pos="720"/>
          <w:tab w:val="left" w:pos="900"/>
          <w:tab w:val="left" w:pos="1080"/>
          <w:tab w:val="left" w:pos="1260"/>
        </w:tabs>
        <w:spacing w:before="120" w:line="235" w:lineRule="auto"/>
        <w:ind w:firstLine="709"/>
        <w:jc w:val="both"/>
        <w:rPr>
          <w:spacing w:val="-4"/>
          <w:sz w:val="28"/>
          <w:szCs w:val="28"/>
        </w:rPr>
      </w:pPr>
      <w:r w:rsidRPr="009F58AF">
        <w:rPr>
          <w:spacing w:val="-4"/>
          <w:sz w:val="28"/>
          <w:szCs w:val="28"/>
        </w:rPr>
        <w:t>7.3. Наличие базовых знаний:</w:t>
      </w:r>
    </w:p>
    <w:p w:rsidR="0039650F" w:rsidRPr="00C461D4" w:rsidRDefault="0039650F" w:rsidP="00030EF8">
      <w:pPr>
        <w:tabs>
          <w:tab w:val="num" w:pos="720"/>
          <w:tab w:val="left" w:pos="900"/>
          <w:tab w:val="left" w:pos="1080"/>
          <w:tab w:val="left" w:pos="1260"/>
        </w:tabs>
        <w:spacing w:line="235" w:lineRule="auto"/>
        <w:ind w:firstLine="709"/>
        <w:jc w:val="both"/>
        <w:rPr>
          <w:spacing w:val="-4"/>
          <w:sz w:val="28"/>
          <w:szCs w:val="28"/>
        </w:rPr>
      </w:pPr>
      <w:r w:rsidRPr="00C461D4">
        <w:rPr>
          <w:spacing w:val="-4"/>
          <w:sz w:val="28"/>
          <w:szCs w:val="28"/>
        </w:rPr>
        <w:t>1) знание государственного языка Российской Федерации (русского языка);</w:t>
      </w:r>
    </w:p>
    <w:p w:rsidR="0039650F" w:rsidRPr="00F05933" w:rsidRDefault="0039650F" w:rsidP="00030EF8">
      <w:pPr>
        <w:tabs>
          <w:tab w:val="num" w:pos="720"/>
          <w:tab w:val="left" w:pos="900"/>
          <w:tab w:val="left" w:pos="1080"/>
          <w:tab w:val="left" w:pos="1260"/>
        </w:tabs>
        <w:spacing w:line="235" w:lineRule="auto"/>
        <w:ind w:firstLine="709"/>
        <w:jc w:val="both"/>
        <w:rPr>
          <w:spacing w:val="-4"/>
          <w:sz w:val="28"/>
          <w:szCs w:val="28"/>
        </w:rPr>
      </w:pPr>
      <w:r w:rsidRPr="00F05933">
        <w:rPr>
          <w:spacing w:val="-4"/>
          <w:sz w:val="28"/>
          <w:szCs w:val="28"/>
        </w:rPr>
        <w:t xml:space="preserve">2) </w:t>
      </w:r>
      <w:r w:rsidRPr="00F05933">
        <w:rPr>
          <w:sz w:val="28"/>
          <w:szCs w:val="28"/>
        </w:rPr>
        <w:t>знания основ Конституции Российской Федерации, законодательства о государственной гражданской службе, законодательства о противодействии коррупции;</w:t>
      </w:r>
    </w:p>
    <w:p w:rsidR="0039650F" w:rsidRPr="00F05933" w:rsidRDefault="0039650F" w:rsidP="00030EF8">
      <w:pPr>
        <w:tabs>
          <w:tab w:val="num" w:pos="720"/>
          <w:tab w:val="left" w:pos="900"/>
          <w:tab w:val="left" w:pos="1080"/>
          <w:tab w:val="left" w:pos="1260"/>
        </w:tabs>
        <w:spacing w:line="235" w:lineRule="auto"/>
        <w:ind w:firstLine="709"/>
        <w:jc w:val="both"/>
        <w:rPr>
          <w:spacing w:val="-4"/>
          <w:sz w:val="28"/>
          <w:szCs w:val="28"/>
        </w:rPr>
      </w:pPr>
      <w:r w:rsidRPr="00F05933">
        <w:rPr>
          <w:spacing w:val="-4"/>
          <w:sz w:val="28"/>
          <w:szCs w:val="28"/>
        </w:rPr>
        <w:t xml:space="preserve">3) </w:t>
      </w:r>
      <w:r w:rsidRPr="00F05933">
        <w:rPr>
          <w:sz w:val="28"/>
          <w:szCs w:val="28"/>
        </w:rPr>
        <w:t>знания в области информационно-коммуникационных технологий (знание основ информационной безопасности и защиты информации, основных положений законодательства о персональных данных, об электронной подписи,</w:t>
      </w:r>
      <w:r w:rsidRPr="00F05933">
        <w:t xml:space="preserve"> </w:t>
      </w:r>
      <w:r w:rsidRPr="00030EF8">
        <w:rPr>
          <w:spacing w:val="-4"/>
          <w:sz w:val="28"/>
          <w:szCs w:val="28"/>
        </w:rPr>
        <w:t>общих принципов функционирования системы электронного документооборота</w:t>
      </w:r>
      <w:r w:rsidRPr="00F05933">
        <w:rPr>
          <w:sz w:val="28"/>
          <w:szCs w:val="28"/>
        </w:rPr>
        <w:t>, знания по применению персонального компьютера).</w:t>
      </w:r>
    </w:p>
    <w:p w:rsidR="0039650F" w:rsidRPr="009F58AF" w:rsidRDefault="0039650F" w:rsidP="00AA3574">
      <w:pPr>
        <w:tabs>
          <w:tab w:val="num" w:pos="720"/>
          <w:tab w:val="left" w:pos="900"/>
          <w:tab w:val="left" w:pos="1080"/>
          <w:tab w:val="left" w:pos="1260"/>
        </w:tabs>
        <w:spacing w:before="120" w:line="228" w:lineRule="auto"/>
        <w:ind w:firstLine="709"/>
        <w:jc w:val="both"/>
        <w:rPr>
          <w:spacing w:val="-4"/>
          <w:sz w:val="28"/>
          <w:szCs w:val="28"/>
        </w:rPr>
      </w:pPr>
      <w:r w:rsidRPr="009F58AF">
        <w:rPr>
          <w:spacing w:val="-4"/>
          <w:sz w:val="28"/>
          <w:szCs w:val="28"/>
        </w:rPr>
        <w:t>7.4. Наличие профессиональных знаний:</w:t>
      </w:r>
    </w:p>
    <w:p w:rsidR="0039650F" w:rsidRPr="009F58AF" w:rsidRDefault="0039650F" w:rsidP="00BE31ED">
      <w:pPr>
        <w:tabs>
          <w:tab w:val="num" w:pos="720"/>
          <w:tab w:val="left" w:pos="900"/>
          <w:tab w:val="left" w:pos="1080"/>
          <w:tab w:val="left" w:pos="1260"/>
        </w:tabs>
        <w:spacing w:line="228" w:lineRule="auto"/>
        <w:ind w:firstLine="709"/>
        <w:jc w:val="both"/>
        <w:rPr>
          <w:spacing w:val="-4"/>
          <w:sz w:val="28"/>
          <w:szCs w:val="28"/>
        </w:rPr>
      </w:pPr>
      <w:r w:rsidRPr="009F58AF">
        <w:rPr>
          <w:spacing w:val="-4"/>
          <w:sz w:val="28"/>
          <w:szCs w:val="28"/>
        </w:rPr>
        <w:t>7.4.1. В сфере законодательства Российской Федерации:</w:t>
      </w:r>
    </w:p>
    <w:p w:rsidR="0039650F" w:rsidRPr="00B43948" w:rsidRDefault="0039650F" w:rsidP="000966E5">
      <w:pPr>
        <w:pStyle w:val="af8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B43948">
        <w:rPr>
          <w:rFonts w:ascii="Times New Roman" w:hAnsi="Times New Roman"/>
          <w:sz w:val="28"/>
          <w:szCs w:val="28"/>
        </w:rPr>
        <w:t> Конституция Российской Федерации от 12.12.1993;</w:t>
      </w:r>
    </w:p>
    <w:p w:rsidR="0039650F" w:rsidRPr="00B43948" w:rsidRDefault="0039650F" w:rsidP="000966E5">
      <w:pPr>
        <w:widowControl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43948">
        <w:rPr>
          <w:sz w:val="28"/>
          <w:szCs w:val="28"/>
        </w:rPr>
        <w:t> Гражданский Кодекс Российской Федерации (часть первая) от 30.11.1994 № 51-ФЗ (в части вопросов вещных прав) (с последующими изменениями);</w:t>
      </w:r>
    </w:p>
    <w:p w:rsidR="0039650F" w:rsidRPr="00B43948" w:rsidRDefault="0039650F" w:rsidP="000966E5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43948">
        <w:rPr>
          <w:sz w:val="28"/>
          <w:szCs w:val="28"/>
        </w:rPr>
        <w:t> Бюджетный кодекс Российской Федерации от 31.07.1998 № 145-ФЗ (с последующими изменениями);</w:t>
      </w:r>
    </w:p>
    <w:p w:rsidR="0039650F" w:rsidRPr="00B43948" w:rsidRDefault="0039650F" w:rsidP="000966E5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43948">
        <w:rPr>
          <w:sz w:val="28"/>
          <w:szCs w:val="28"/>
        </w:rPr>
        <w:t> Налоговый кодекс Российской Федерации (часть вторая) от 05.08.2000 № 117-ФЗ (статья 378.2) (с последующими изменениями);</w:t>
      </w:r>
    </w:p>
    <w:p w:rsidR="0039650F" w:rsidRPr="00B43948" w:rsidRDefault="0039650F" w:rsidP="000966E5">
      <w:pPr>
        <w:widowControl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43948">
        <w:rPr>
          <w:sz w:val="28"/>
          <w:szCs w:val="28"/>
        </w:rPr>
        <w:t> Кодекс Российской Федерации об административных правонарушениях от 30.12.2001 № 195-ФЗ</w:t>
      </w:r>
      <w:proofErr w:type="gramStart"/>
      <w:r w:rsidRPr="00B43948">
        <w:rPr>
          <w:sz w:val="28"/>
          <w:szCs w:val="28"/>
        </w:rPr>
        <w:t xml:space="preserve"> )</w:t>
      </w:r>
      <w:proofErr w:type="gramEnd"/>
      <w:r w:rsidRPr="00B43948">
        <w:rPr>
          <w:sz w:val="28"/>
          <w:szCs w:val="28"/>
        </w:rPr>
        <w:t xml:space="preserve"> (с последующими изменениями);</w:t>
      </w:r>
    </w:p>
    <w:p w:rsidR="0039650F" w:rsidRPr="00B43948" w:rsidRDefault="0039650F" w:rsidP="000966E5">
      <w:pPr>
        <w:widowControl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43948">
        <w:rPr>
          <w:sz w:val="28"/>
          <w:szCs w:val="28"/>
        </w:rPr>
        <w:t>Земельный Кодекс Российской Федерации;</w:t>
      </w:r>
    </w:p>
    <w:p w:rsidR="0039650F" w:rsidRPr="00B43948" w:rsidRDefault="0039650F" w:rsidP="00B43948">
      <w:pPr>
        <w:pStyle w:val="af8"/>
        <w:numPr>
          <w:ilvl w:val="0"/>
          <w:numId w:val="2"/>
        </w:numPr>
        <w:tabs>
          <w:tab w:val="left" w:pos="1134"/>
        </w:tabs>
        <w:spacing w:after="0" w:line="240" w:lineRule="auto"/>
        <w:ind w:firstLine="65"/>
        <w:rPr>
          <w:rFonts w:ascii="Times New Roman" w:hAnsi="Times New Roman"/>
          <w:spacing w:val="-4"/>
          <w:sz w:val="28"/>
          <w:szCs w:val="28"/>
        </w:rPr>
      </w:pPr>
      <w:r w:rsidRPr="00B43948">
        <w:rPr>
          <w:rFonts w:ascii="Times New Roman" w:hAnsi="Times New Roman"/>
          <w:sz w:val="28"/>
          <w:szCs w:val="28"/>
        </w:rPr>
        <w:t>Федеральный закон от 25.10.2001 №137-ФЗ «О введении в действие Земельного кодекса Российской Федерации»;</w:t>
      </w:r>
    </w:p>
    <w:p w:rsidR="0039650F" w:rsidRPr="00B43948" w:rsidRDefault="0039650F" w:rsidP="00B43948">
      <w:pPr>
        <w:widowControl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43948">
        <w:rPr>
          <w:sz w:val="28"/>
          <w:szCs w:val="28"/>
        </w:rPr>
        <w:t>Федеральный закон от 21.12.2021 №414-ФЗ «Об общих принципах организации публичной власти в субъектах Российской Федерации»  (с последующими изменениями);</w:t>
      </w:r>
    </w:p>
    <w:p w:rsidR="0039650F" w:rsidRPr="00B43948" w:rsidRDefault="0039650F" w:rsidP="000966E5">
      <w:pPr>
        <w:widowControl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color w:val="0000FF"/>
          <w:sz w:val="28"/>
          <w:szCs w:val="28"/>
        </w:rPr>
        <w:t> </w:t>
      </w:r>
      <w:r w:rsidRPr="00B43948">
        <w:rPr>
          <w:sz w:val="28"/>
          <w:szCs w:val="28"/>
        </w:rPr>
        <w:t>Федеральный закон от 29.07.1998 № 135-ФЗ «Об оценочной деятельности в Российской Федерации» (с последующими изменениями);</w:t>
      </w:r>
    </w:p>
    <w:p w:rsidR="0039650F" w:rsidRPr="00B43948" w:rsidRDefault="0039650F" w:rsidP="00490941">
      <w:pPr>
        <w:tabs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B43948">
        <w:rPr>
          <w:sz w:val="28"/>
          <w:szCs w:val="28"/>
        </w:rPr>
        <w:t xml:space="preserve">          Федеральный закон от 06.10.2003 № 131-ФЗ «Об общих принципах организации местного самоуправления в Российской Федерации» (в части структуры органов местного самоуправления) (с последующими изменениями);</w:t>
      </w:r>
    </w:p>
    <w:p w:rsidR="0039650F" w:rsidRPr="00B43948" w:rsidRDefault="0039650F" w:rsidP="000966E5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43948">
        <w:rPr>
          <w:sz w:val="28"/>
          <w:szCs w:val="28"/>
        </w:rPr>
        <w:t> Федеральный закон от 21.12.2001 № 178-ФЗ «О приватизации государственного и муниципального имущества» (с последующими изменениями);</w:t>
      </w:r>
    </w:p>
    <w:p w:rsidR="0039650F" w:rsidRPr="00B43948" w:rsidRDefault="0039650F" w:rsidP="003E6053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43948">
        <w:rPr>
          <w:sz w:val="28"/>
          <w:szCs w:val="28"/>
        </w:rPr>
        <w:t xml:space="preserve"> Федеральный закон от 27.05.2003 № 58-ФЗ «О системе </w:t>
      </w:r>
      <w:r w:rsidRPr="00B43948">
        <w:rPr>
          <w:sz w:val="28"/>
          <w:szCs w:val="28"/>
        </w:rPr>
        <w:lastRenderedPageBreak/>
        <w:t>государственной службы в Российской Федерации» (с последующими изменениями);</w:t>
      </w:r>
    </w:p>
    <w:p w:rsidR="0039650F" w:rsidRPr="00B43948" w:rsidRDefault="0039650F" w:rsidP="000966E5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43948">
        <w:rPr>
          <w:sz w:val="28"/>
          <w:szCs w:val="28"/>
          <w:lang w:eastAsia="en-US"/>
        </w:rPr>
        <w:t> Федеральный закон от 22.10.2004 № 125-ФЗ «Об архивном деле в Российской Федерации» (с последующими изменениями);</w:t>
      </w:r>
    </w:p>
    <w:p w:rsidR="0039650F" w:rsidRPr="00B43948" w:rsidRDefault="0039650F" w:rsidP="000966E5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43948">
        <w:rPr>
          <w:sz w:val="28"/>
          <w:szCs w:val="28"/>
        </w:rPr>
        <w:t> Федеральный закон от 27.07.2004 № 79-ФЗ «О государственной гражданской службе Российской Федерации» (с последующими изменениями);</w:t>
      </w:r>
    </w:p>
    <w:p w:rsidR="0039650F" w:rsidRPr="00B43948" w:rsidRDefault="0039650F" w:rsidP="000966E5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43948">
        <w:rPr>
          <w:sz w:val="28"/>
          <w:szCs w:val="28"/>
        </w:rPr>
        <w:t> </w:t>
      </w:r>
      <w:proofErr w:type="gramStart"/>
      <w:r w:rsidRPr="00B43948">
        <w:rPr>
          <w:sz w:val="28"/>
          <w:szCs w:val="28"/>
        </w:rPr>
        <w:t>Федеральный закон от 22.08.2004 № 122-ФЗ «О внесении изменений в законодательные акты Российской</w:t>
      </w:r>
      <w:r w:rsidRPr="00B43948">
        <w:rPr>
          <w:bCs/>
          <w:sz w:val="28"/>
          <w:szCs w:val="28"/>
        </w:rPr>
        <w:t xml:space="preserve"> </w:t>
      </w:r>
      <w:r w:rsidRPr="00B43948">
        <w:rPr>
          <w:sz w:val="28"/>
          <w:szCs w:val="28"/>
        </w:rPr>
        <w:t>Федерации и признании утратившими силу некоторых законодательных актов Российской Федерации в связи с принятием федеральных законов «О внесении изменений и дополнений в Федеральный закон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и «Об общих принципах организации местного самоуправления в Российской Федерации</w:t>
      </w:r>
      <w:proofErr w:type="gramEnd"/>
      <w:r w:rsidRPr="00B43948">
        <w:rPr>
          <w:sz w:val="28"/>
          <w:szCs w:val="28"/>
        </w:rPr>
        <w:t>» (в части пункта 11 статьи 154 – оснований и порядка передачи имущества в рамках разграничения полномочий) (с последующими изменениями);</w:t>
      </w:r>
    </w:p>
    <w:p w:rsidR="0039650F" w:rsidRPr="00B43948" w:rsidRDefault="0039650F" w:rsidP="000966E5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43948">
        <w:rPr>
          <w:sz w:val="28"/>
          <w:szCs w:val="28"/>
        </w:rPr>
        <w:t> Федеральный закон от 02.05.2006 № 59-ФЗ «О порядке рассмотрения обращений граждан Российской Федерации» (с последующими изменениями);</w:t>
      </w:r>
    </w:p>
    <w:p w:rsidR="0039650F" w:rsidRPr="00B43948" w:rsidRDefault="0039650F" w:rsidP="000966E5">
      <w:pPr>
        <w:widowControl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43948">
        <w:rPr>
          <w:sz w:val="28"/>
          <w:szCs w:val="28"/>
        </w:rPr>
        <w:t> Федеральный закон от 27.07.2006 № 152-ФЗ «О персональных данных» (с последующими изменениями);</w:t>
      </w:r>
    </w:p>
    <w:p w:rsidR="0039650F" w:rsidRPr="00B43948" w:rsidRDefault="0039650F" w:rsidP="00F857C2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43948">
        <w:rPr>
          <w:sz w:val="28"/>
          <w:szCs w:val="28"/>
        </w:rPr>
        <w:t> Федеральный закон от 25.12.2008 № 273-ФЗ «О противодействии коррупции» (с последующими изменениями);</w:t>
      </w:r>
    </w:p>
    <w:p w:rsidR="0039650F" w:rsidRPr="00B43948" w:rsidRDefault="0039650F" w:rsidP="00F857C2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43948">
        <w:rPr>
          <w:sz w:val="28"/>
          <w:szCs w:val="28"/>
        </w:rPr>
        <w:t> Федеральный закон от 27.07.2010 № 210-ФЗ «Об организации предоставления государственных и муниципальных услуг» (с последующими изменениями);</w:t>
      </w:r>
    </w:p>
    <w:p w:rsidR="0039650F" w:rsidRPr="00B43948" w:rsidRDefault="0039650F" w:rsidP="000966E5">
      <w:pPr>
        <w:widowControl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43948">
        <w:rPr>
          <w:sz w:val="28"/>
          <w:szCs w:val="28"/>
        </w:rPr>
        <w:t> Федеральный Закон от 26.07.2006 № 135-ФЗ «О защите конкуренции»; (с последующими изменениями);</w:t>
      </w:r>
    </w:p>
    <w:p w:rsidR="0039650F" w:rsidRPr="00B43948" w:rsidRDefault="0039650F" w:rsidP="000966E5">
      <w:pPr>
        <w:widowControl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43948">
        <w:rPr>
          <w:sz w:val="28"/>
          <w:szCs w:val="28"/>
        </w:rPr>
        <w:t> Федеральный закон от 24.07.2007 № 209-ФЗ «О развитии малого и среднего предпринимательства в Российской Федерации» (с последующими изменениями);</w:t>
      </w:r>
    </w:p>
    <w:p w:rsidR="0039650F" w:rsidRPr="00B43948" w:rsidRDefault="0039650F" w:rsidP="000966E5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43948">
        <w:rPr>
          <w:sz w:val="28"/>
          <w:szCs w:val="28"/>
        </w:rPr>
        <w:t> Федеральный закон от 22.07.2008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(с последующими изменениями);</w:t>
      </w:r>
    </w:p>
    <w:p w:rsidR="0039650F" w:rsidRPr="00B43948" w:rsidRDefault="0039650F" w:rsidP="000966E5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43948">
        <w:rPr>
          <w:sz w:val="28"/>
          <w:szCs w:val="28"/>
        </w:rPr>
        <w:t> </w:t>
      </w:r>
      <w:proofErr w:type="gramStart"/>
      <w:r w:rsidRPr="00B43948">
        <w:rPr>
          <w:sz w:val="28"/>
          <w:szCs w:val="28"/>
        </w:rPr>
        <w:t>Постановление Правительства Российской Федерации от 13.06.2006 № 374 «О перечнях документов, необходимых для принятия решения о передаче имущества из федеральной собственности в собственность субъекта Российской Федерации  или муниципальную собственность, из собственности субъекта Российской Федерации в федеральную собственность или муниципальную собственность, из муниципальной собственности в федеральную собственность или собственность субъекта Российской Федерации» (с последующими изменениями);</w:t>
      </w:r>
      <w:proofErr w:type="gramEnd"/>
    </w:p>
    <w:p w:rsidR="0039650F" w:rsidRPr="00B43948" w:rsidRDefault="0039650F" w:rsidP="000966E5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43948">
        <w:rPr>
          <w:sz w:val="28"/>
          <w:szCs w:val="28"/>
        </w:rPr>
        <w:t> </w:t>
      </w:r>
      <w:proofErr w:type="gramStart"/>
      <w:r w:rsidRPr="00B43948">
        <w:rPr>
          <w:sz w:val="28"/>
          <w:szCs w:val="28"/>
        </w:rPr>
        <w:t xml:space="preserve">Приказ ФАС России от 10.02.2010 № 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</w:t>
      </w:r>
      <w:r w:rsidRPr="00B43948">
        <w:rPr>
          <w:sz w:val="28"/>
          <w:szCs w:val="28"/>
        </w:rPr>
        <w:lastRenderedPageBreak/>
        <w:t>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конкурса» (с последующими изменениями);</w:t>
      </w:r>
      <w:proofErr w:type="gramEnd"/>
    </w:p>
    <w:p w:rsidR="0039650F" w:rsidRPr="00B43948" w:rsidRDefault="0039650F" w:rsidP="000966E5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43948">
        <w:rPr>
          <w:sz w:val="28"/>
          <w:szCs w:val="28"/>
        </w:rPr>
        <w:t> Устав Пензенской области, принятый Законодательным Собранием Пензенской области 10.09.1996 (с последующими изменениями);</w:t>
      </w:r>
    </w:p>
    <w:p w:rsidR="0039650F" w:rsidRPr="00B43948" w:rsidRDefault="0039650F" w:rsidP="00F857C2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43948">
        <w:rPr>
          <w:sz w:val="28"/>
          <w:szCs w:val="28"/>
        </w:rPr>
        <w:t> Закон Пензенской области от 02.11.2004 № 665-ЗПО «О ставках арендной платы, платы за пользование имуществом Пензенской области» (с последующими изменениями);</w:t>
      </w:r>
    </w:p>
    <w:p w:rsidR="0039650F" w:rsidRPr="00B43948" w:rsidRDefault="0039650F" w:rsidP="000966E5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43948">
        <w:rPr>
          <w:sz w:val="28"/>
          <w:szCs w:val="28"/>
        </w:rPr>
        <w:t> Закон Пензенской области от 01.11.1999 № 171-ЗПО «О порядке подготовки, принятия и вступления в силу законов Пензенской области и постановлений Законодательного Собрания Пензенской области» (с последующими изменениями);</w:t>
      </w:r>
    </w:p>
    <w:p w:rsidR="0039650F" w:rsidRPr="00B43948" w:rsidRDefault="0039650F" w:rsidP="000966E5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43948">
        <w:rPr>
          <w:sz w:val="28"/>
          <w:szCs w:val="28"/>
        </w:rPr>
        <w:t> Закон Пензенской области от 08.07.2002 № 375-ЗПО «Об управлении собственностью Пензенской области» (с последующими изменениями);</w:t>
      </w:r>
    </w:p>
    <w:p w:rsidR="0039650F" w:rsidRPr="00B43948" w:rsidRDefault="0039650F" w:rsidP="000966E5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43948">
        <w:rPr>
          <w:sz w:val="28"/>
          <w:szCs w:val="28"/>
        </w:rPr>
        <w:t> Закон Пензенской области от 27.11.2003 № 544-ЗПО «Об установлении и введении в действие на территории Пензенской области налога на имущество организаций» (с последующими изменениями);</w:t>
      </w:r>
    </w:p>
    <w:p w:rsidR="0039650F" w:rsidRPr="00490941" w:rsidRDefault="0039650F" w:rsidP="000966E5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43948">
        <w:rPr>
          <w:sz w:val="28"/>
          <w:szCs w:val="28"/>
        </w:rPr>
        <w:t xml:space="preserve"> Закон Пензенской области от 09.03.2005 № 751-ЗПО «О государственной гражданской службе Пензенской области» (с последующими </w:t>
      </w:r>
      <w:r w:rsidRPr="00490941">
        <w:rPr>
          <w:sz w:val="28"/>
          <w:szCs w:val="28"/>
        </w:rPr>
        <w:t>изменениями);</w:t>
      </w:r>
    </w:p>
    <w:p w:rsidR="0039650F" w:rsidRPr="00490941" w:rsidRDefault="0039650F" w:rsidP="000966E5">
      <w:pPr>
        <w:numPr>
          <w:ilvl w:val="0"/>
          <w:numId w:val="2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490941">
        <w:rPr>
          <w:sz w:val="28"/>
          <w:szCs w:val="28"/>
        </w:rPr>
        <w:t> </w:t>
      </w:r>
      <w:r w:rsidR="00490941" w:rsidRPr="00490941">
        <w:rPr>
          <w:sz w:val="28"/>
          <w:szCs w:val="28"/>
        </w:rPr>
        <w:t>З</w:t>
      </w:r>
      <w:r w:rsidRPr="00490941">
        <w:rPr>
          <w:sz w:val="28"/>
          <w:szCs w:val="28"/>
        </w:rPr>
        <w:t>акон Пензенской области от 21.04.2023 № 4006-ЗПО «О Правительстве Пензенской области»,</w:t>
      </w:r>
    </w:p>
    <w:p w:rsidR="0039650F" w:rsidRPr="00490941" w:rsidRDefault="0039650F" w:rsidP="000966E5">
      <w:pPr>
        <w:numPr>
          <w:ilvl w:val="0"/>
          <w:numId w:val="2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490941">
        <w:rPr>
          <w:sz w:val="28"/>
          <w:szCs w:val="28"/>
        </w:rPr>
        <w:t> Закон Пензенской области от 10.04.2006 № 1005-ЗПО «О Губернаторе Пензенской области» (с последующими изменениями);</w:t>
      </w:r>
    </w:p>
    <w:p w:rsidR="0039650F" w:rsidRPr="00B43948" w:rsidRDefault="0039650F" w:rsidP="000966E5">
      <w:pPr>
        <w:widowControl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43948">
        <w:rPr>
          <w:sz w:val="28"/>
          <w:szCs w:val="28"/>
        </w:rPr>
        <w:t> Закон Пензенской области от 14.11.2006 № 1141-ЗПО «О противодействии коррупции» (с последующими изменениями);</w:t>
      </w:r>
    </w:p>
    <w:p w:rsidR="0039650F" w:rsidRPr="00B43948" w:rsidRDefault="0039650F" w:rsidP="000966E5">
      <w:pPr>
        <w:numPr>
          <w:ilvl w:val="0"/>
          <w:numId w:val="2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43948">
        <w:rPr>
          <w:sz w:val="28"/>
          <w:szCs w:val="28"/>
        </w:rPr>
        <w:t> Закон Пензенской области от 28.12.2012 № 2327-ЗПО «О порядке рассмотрения обращений в Пензенской области» (с последующими изменениями);</w:t>
      </w:r>
    </w:p>
    <w:p w:rsidR="0039650F" w:rsidRPr="00B43948" w:rsidRDefault="0039650F" w:rsidP="0007259C">
      <w:pPr>
        <w:widowControl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43948">
        <w:rPr>
          <w:sz w:val="28"/>
          <w:szCs w:val="28"/>
        </w:rPr>
        <w:t>  Постановление Правительства Пензенской области от 30.09.2004 № 885-пП «Об утверждении методики расчета арендной платы» (с последующими изменениями);</w:t>
      </w:r>
    </w:p>
    <w:p w:rsidR="0039650F" w:rsidRPr="00B43948" w:rsidRDefault="0039650F" w:rsidP="0007259C">
      <w:pPr>
        <w:pStyle w:val="ConsPlusNormal"/>
        <w:widowControl/>
        <w:numPr>
          <w:ilvl w:val="0"/>
          <w:numId w:val="2"/>
        </w:numPr>
        <w:tabs>
          <w:tab w:val="left" w:pos="1134"/>
        </w:tabs>
        <w:spacing w:line="24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948">
        <w:rPr>
          <w:rFonts w:ascii="Times New Roman" w:hAnsi="Times New Roman" w:cs="Times New Roman"/>
          <w:sz w:val="28"/>
          <w:szCs w:val="28"/>
        </w:rPr>
        <w:t> Постановление Правительства Пензенской области от 27.02.2014 № 126-пП «Об утверждении порядков реализации мероприятий подпрограммы «Социальная поддержка отдельных категорий граждан Пензенской области в жилищной сфере» государственной программы Пензенской области «Социальная поддержка граждан в Пензенской области на 2014-2020 годы, утвержденной постановлением Правительства Пензенской области от 30.10.2013 № 805-пП» » (с последующими изменениями);</w:t>
      </w:r>
    </w:p>
    <w:p w:rsidR="0039650F" w:rsidRPr="00B43948" w:rsidRDefault="0039650F" w:rsidP="000966E5">
      <w:pPr>
        <w:widowControl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43948">
        <w:rPr>
          <w:sz w:val="28"/>
          <w:szCs w:val="28"/>
          <w:lang w:val="en-US"/>
        </w:rPr>
        <w:t> </w:t>
      </w:r>
      <w:r w:rsidRPr="00B43948">
        <w:rPr>
          <w:sz w:val="28"/>
          <w:szCs w:val="28"/>
        </w:rPr>
        <w:t>Постановление Правительства Пензенской области от 29.11.2002 № 550-пП «О передаче полномочий по управлению государственной собственностью Пензенской области» (с последующими изменениями);</w:t>
      </w:r>
    </w:p>
    <w:p w:rsidR="0039650F" w:rsidRPr="00B43948" w:rsidRDefault="0039650F" w:rsidP="000966E5">
      <w:pPr>
        <w:widowControl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43948">
        <w:rPr>
          <w:sz w:val="28"/>
          <w:szCs w:val="28"/>
        </w:rPr>
        <w:t> Постановление Правительства Пензенской области от 06.03.2006 № 95-пП «Об учете и ведении Реестра государственного имущества Пензенской области» (с последующими изменениями);</w:t>
      </w:r>
    </w:p>
    <w:p w:rsidR="0039650F" w:rsidRPr="00B43948" w:rsidRDefault="0039650F" w:rsidP="000966E5">
      <w:pPr>
        <w:widowControl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43948">
        <w:rPr>
          <w:sz w:val="28"/>
          <w:szCs w:val="28"/>
        </w:rPr>
        <w:lastRenderedPageBreak/>
        <w:t> Постановление Правительства Пензенской области от 24.01.2012 № 30-пП «Об утверждении Реестра государственных услуг Пензенской области» (с последующими изменениями);</w:t>
      </w:r>
    </w:p>
    <w:p w:rsidR="0039650F" w:rsidRPr="00B43948" w:rsidRDefault="0039650F" w:rsidP="000966E5">
      <w:pPr>
        <w:numPr>
          <w:ilvl w:val="0"/>
          <w:numId w:val="2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43948">
        <w:rPr>
          <w:sz w:val="28"/>
          <w:szCs w:val="28"/>
        </w:rPr>
        <w:t> Постановление Правительства Пензенской области от 01.10.2021 № 659-пП «Об утверждении положения о Министерстве государственного имущества Пензенской области» (с последующими изменениями);</w:t>
      </w:r>
    </w:p>
    <w:p w:rsidR="0039650F" w:rsidRPr="00B43948" w:rsidRDefault="0039650F" w:rsidP="0007259C">
      <w:pPr>
        <w:widowControl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43948">
        <w:rPr>
          <w:sz w:val="28"/>
          <w:szCs w:val="28"/>
        </w:rPr>
        <w:t> Постановление Правительства Пензенской области от 15.12.2004 №1013-пП «О Порядке опубликования и вступления в силу актов Правительства Пензенской области и актов исполнительных органов государственной власти Пензенской области» (с последующими изменениями);</w:t>
      </w:r>
    </w:p>
    <w:p w:rsidR="0039650F" w:rsidRPr="00B43948" w:rsidRDefault="0039650F" w:rsidP="000966E5">
      <w:pPr>
        <w:pStyle w:val="ConsPlusNormal"/>
        <w:widowControl/>
        <w:numPr>
          <w:ilvl w:val="0"/>
          <w:numId w:val="2"/>
        </w:numPr>
        <w:tabs>
          <w:tab w:val="left" w:pos="1134"/>
        </w:tabs>
        <w:spacing w:line="24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3948">
        <w:rPr>
          <w:rFonts w:ascii="Times New Roman" w:hAnsi="Times New Roman"/>
          <w:sz w:val="28"/>
          <w:szCs w:val="28"/>
        </w:rPr>
        <w:t> Постановление Правительства Пензенской области от 10.11.2014 № 779-пП «О порядке установления вида фактического использования зданий, (строений, сооружений) и помещений» (с последующими изменениями);</w:t>
      </w:r>
    </w:p>
    <w:p w:rsidR="0039650F" w:rsidRPr="00B43948" w:rsidRDefault="0039650F" w:rsidP="000966E5">
      <w:pPr>
        <w:numPr>
          <w:ilvl w:val="0"/>
          <w:numId w:val="2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43948">
        <w:rPr>
          <w:sz w:val="28"/>
          <w:szCs w:val="28"/>
        </w:rPr>
        <w:t> Постановление Правительства Пензенской области от 23.11.2015 №654-пП «Об утверждении Административного регламента предоставления Правительством Пензенской области и Департаментом государственного имущества Пензенской области государственной услуги «Предоставление государственного имущества Пензенской области в безвозмездное пользование» (с последующими изменениями);</w:t>
      </w:r>
    </w:p>
    <w:p w:rsidR="0039650F" w:rsidRPr="00B43948" w:rsidRDefault="0039650F" w:rsidP="000966E5">
      <w:pPr>
        <w:pStyle w:val="ConsPlusNormal"/>
        <w:widowControl/>
        <w:numPr>
          <w:ilvl w:val="0"/>
          <w:numId w:val="2"/>
        </w:numPr>
        <w:tabs>
          <w:tab w:val="left" w:pos="1134"/>
        </w:tabs>
        <w:spacing w:line="24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3948">
        <w:rPr>
          <w:rFonts w:ascii="Times New Roman" w:hAnsi="Times New Roman"/>
          <w:sz w:val="28"/>
          <w:szCs w:val="28"/>
        </w:rPr>
        <w:t> Распоряжение Правительства Пензенской области от 11.12.2014 № 646-рП «О создании комиссий по вопросам определения фактического использования зданий (строений, сооружений) и помещений, в отношении которых налоговая база определяется как кадастровая стоимость» (с последующими изменениями);</w:t>
      </w:r>
    </w:p>
    <w:p w:rsidR="0039650F" w:rsidRPr="00B43948" w:rsidRDefault="0039650F" w:rsidP="000966E5">
      <w:pPr>
        <w:numPr>
          <w:ilvl w:val="0"/>
          <w:numId w:val="2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43948">
        <w:rPr>
          <w:sz w:val="28"/>
          <w:szCs w:val="28"/>
        </w:rPr>
        <w:t> Постановление Губернатора Пензенской области от 12.03.2013 № 45 «О структуре исполнительных органов государственной власти Пензенской области» (с последующими изменениями);</w:t>
      </w:r>
    </w:p>
    <w:p w:rsidR="0039650F" w:rsidRPr="00B43948" w:rsidRDefault="0039650F" w:rsidP="000966E5">
      <w:pPr>
        <w:numPr>
          <w:ilvl w:val="0"/>
          <w:numId w:val="2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43948">
        <w:rPr>
          <w:sz w:val="28"/>
          <w:szCs w:val="28"/>
        </w:rPr>
        <w:t xml:space="preserve"> Распоряжение Министерства государственного имущества Пензенской области от 12.04.2006 № 209-р «Об утверждении </w:t>
      </w:r>
      <w:proofErr w:type="gramStart"/>
      <w:r w:rsidRPr="00B43948">
        <w:rPr>
          <w:sz w:val="28"/>
          <w:szCs w:val="28"/>
        </w:rPr>
        <w:t>правил заполнения карт учета государственного имущества Пензенской области</w:t>
      </w:r>
      <w:proofErr w:type="gramEnd"/>
      <w:r w:rsidRPr="00B43948">
        <w:rPr>
          <w:sz w:val="28"/>
          <w:szCs w:val="28"/>
        </w:rPr>
        <w:t xml:space="preserve"> и уведомлений об изменениях сведений об объектах учета»;</w:t>
      </w:r>
    </w:p>
    <w:p w:rsidR="0039650F" w:rsidRPr="00B43948" w:rsidRDefault="0039650F" w:rsidP="000966E5">
      <w:pPr>
        <w:numPr>
          <w:ilvl w:val="0"/>
          <w:numId w:val="2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43948">
        <w:rPr>
          <w:sz w:val="28"/>
          <w:szCs w:val="28"/>
        </w:rPr>
        <w:t> Приказ Министерства государственного имущества Пензенской области от 29.09.2009 № 77-оп «Об утверждении порядка ведения базы данных государственного имущества Пензенской области»;</w:t>
      </w:r>
    </w:p>
    <w:p w:rsidR="0039650F" w:rsidRPr="008306AF" w:rsidRDefault="0039650F" w:rsidP="000966E5">
      <w:pPr>
        <w:pStyle w:val="ConsPlusNormal"/>
        <w:widowControl/>
        <w:numPr>
          <w:ilvl w:val="0"/>
          <w:numId w:val="2"/>
        </w:numPr>
        <w:tabs>
          <w:tab w:val="left" w:pos="1134"/>
        </w:tabs>
        <w:spacing w:line="24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FF"/>
          <w:sz w:val="28"/>
          <w:szCs w:val="28"/>
        </w:rPr>
        <w:t> </w:t>
      </w:r>
      <w:r w:rsidRPr="008306AF">
        <w:rPr>
          <w:rFonts w:ascii="Times New Roman" w:hAnsi="Times New Roman"/>
          <w:sz w:val="28"/>
          <w:szCs w:val="28"/>
        </w:rPr>
        <w:t>Приказ Министерства государственного имущества Пензенской области от 16.11.2009 № 452-пр «Об утверждении порядка и формы предоставления информации из Реестра государственного имущества Пензенской области»</w:t>
      </w:r>
      <w:r w:rsidRPr="008306AF">
        <w:rPr>
          <w:sz w:val="28"/>
          <w:szCs w:val="28"/>
        </w:rPr>
        <w:t xml:space="preserve"> </w:t>
      </w:r>
      <w:r w:rsidRPr="008306AF">
        <w:rPr>
          <w:rFonts w:ascii="Times New Roman" w:hAnsi="Times New Roman" w:cs="Times New Roman"/>
          <w:sz w:val="28"/>
          <w:szCs w:val="28"/>
        </w:rPr>
        <w:t>(с последующими изменениями);</w:t>
      </w:r>
    </w:p>
    <w:p w:rsidR="0039650F" w:rsidRPr="008306AF" w:rsidRDefault="0039650F" w:rsidP="000966E5">
      <w:pPr>
        <w:pStyle w:val="ConsPlusNormal"/>
        <w:widowControl/>
        <w:numPr>
          <w:ilvl w:val="0"/>
          <w:numId w:val="2"/>
        </w:numPr>
        <w:tabs>
          <w:tab w:val="left" w:pos="1134"/>
        </w:tabs>
        <w:spacing w:line="24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6AF">
        <w:rPr>
          <w:rFonts w:ascii="Times New Roman" w:hAnsi="Times New Roman"/>
          <w:sz w:val="28"/>
          <w:szCs w:val="28"/>
        </w:rPr>
        <w:t> Приказ Департамента государственного имущества Пензенской области от 29.06.2012 № 31 «Об утверждении Административного регламента предоставления Департаментом государственного имущества Пензенской области государственной услуги «Предоставление информации и выписок из реестра государственного имущества Пензенской области</w:t>
      </w:r>
      <w:r w:rsidRPr="008306AF">
        <w:rPr>
          <w:rFonts w:ascii="Times New Roman" w:hAnsi="Times New Roman" w:cs="Times New Roman"/>
          <w:sz w:val="28"/>
          <w:szCs w:val="28"/>
        </w:rPr>
        <w:t>» (с последующими изменениями);</w:t>
      </w:r>
    </w:p>
    <w:p w:rsidR="0039650F" w:rsidRPr="008306AF" w:rsidRDefault="0039650F" w:rsidP="000966E5">
      <w:pPr>
        <w:pStyle w:val="ConsPlusNormal"/>
        <w:widowControl/>
        <w:numPr>
          <w:ilvl w:val="0"/>
          <w:numId w:val="2"/>
        </w:numPr>
        <w:tabs>
          <w:tab w:val="left" w:pos="1134"/>
        </w:tabs>
        <w:spacing w:line="24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6AF">
        <w:rPr>
          <w:rFonts w:ascii="Times New Roman" w:hAnsi="Times New Roman" w:cs="Times New Roman"/>
          <w:sz w:val="28"/>
          <w:szCs w:val="28"/>
        </w:rPr>
        <w:t xml:space="preserve"> Приказ Департамента государственного имущества Пензенской области от 29.06.2012 № 32 «Об утверждении Административного регламента Департамента государственного имущества Пензенской области по </w:t>
      </w:r>
      <w:r w:rsidRPr="008306AF">
        <w:rPr>
          <w:rFonts w:ascii="Times New Roman" w:hAnsi="Times New Roman" w:cs="Times New Roman"/>
          <w:sz w:val="28"/>
          <w:szCs w:val="28"/>
        </w:rPr>
        <w:lastRenderedPageBreak/>
        <w:t>предоставлению государственной услуги в электронном виде «Предоставление информации об объектах недвижимого имущества, находящихся в государственной собственности Пензенской области и предназначенных для сдачи в аренду»</w:t>
      </w:r>
      <w:r w:rsidRPr="008306AF">
        <w:rPr>
          <w:sz w:val="28"/>
          <w:szCs w:val="28"/>
        </w:rPr>
        <w:t xml:space="preserve"> </w:t>
      </w:r>
      <w:r w:rsidRPr="008306AF">
        <w:rPr>
          <w:rFonts w:ascii="Times New Roman" w:hAnsi="Times New Roman" w:cs="Times New Roman"/>
          <w:sz w:val="28"/>
          <w:szCs w:val="28"/>
        </w:rPr>
        <w:t>(с последующими изменениями);</w:t>
      </w:r>
    </w:p>
    <w:p w:rsidR="0039650F" w:rsidRPr="00DB6B0B" w:rsidRDefault="0039650F" w:rsidP="000966E5">
      <w:pPr>
        <w:widowControl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color w:val="0000FF"/>
          <w:sz w:val="28"/>
          <w:szCs w:val="28"/>
        </w:rPr>
      </w:pPr>
      <w:r w:rsidRPr="008306AF">
        <w:rPr>
          <w:sz w:val="28"/>
          <w:szCs w:val="28"/>
        </w:rPr>
        <w:t> Приказ Департамента государственного имущества Пензенской области от 18.12.2012 № 71 «Об утверждении Административного регламента Департамента государственного имущества Пензенской области по предоставлению государственной услуги «Предоставление государственного имущества Пензенской области в аренду» (с последующими изменениями</w:t>
      </w:r>
      <w:r w:rsidRPr="00120875">
        <w:rPr>
          <w:color w:val="996600"/>
          <w:sz w:val="28"/>
          <w:szCs w:val="28"/>
        </w:rPr>
        <w:t>)</w:t>
      </w:r>
      <w:r w:rsidRPr="00DB6B0B">
        <w:rPr>
          <w:color w:val="0000FF"/>
          <w:sz w:val="28"/>
          <w:szCs w:val="28"/>
        </w:rPr>
        <w:t>.</w:t>
      </w:r>
    </w:p>
    <w:p w:rsidR="0039650F" w:rsidRPr="009F58AF" w:rsidRDefault="0039650F" w:rsidP="00AA3574">
      <w:pPr>
        <w:tabs>
          <w:tab w:val="num" w:pos="720"/>
          <w:tab w:val="left" w:pos="900"/>
          <w:tab w:val="left" w:pos="1080"/>
          <w:tab w:val="left" w:pos="1260"/>
        </w:tabs>
        <w:spacing w:before="120" w:line="228" w:lineRule="auto"/>
        <w:ind w:firstLine="709"/>
        <w:jc w:val="both"/>
        <w:rPr>
          <w:spacing w:val="-4"/>
          <w:sz w:val="28"/>
          <w:szCs w:val="28"/>
        </w:rPr>
      </w:pPr>
      <w:r w:rsidRPr="009F58AF">
        <w:rPr>
          <w:spacing w:val="-4"/>
          <w:sz w:val="28"/>
          <w:szCs w:val="28"/>
        </w:rPr>
        <w:t>7.4.</w:t>
      </w:r>
      <w:r>
        <w:rPr>
          <w:spacing w:val="-4"/>
          <w:sz w:val="28"/>
          <w:szCs w:val="28"/>
        </w:rPr>
        <w:t>2. Иные профессиональные знания</w:t>
      </w:r>
      <w:r w:rsidRPr="009F58AF">
        <w:rPr>
          <w:spacing w:val="-4"/>
          <w:sz w:val="28"/>
          <w:szCs w:val="28"/>
        </w:rPr>
        <w:t>:</w:t>
      </w:r>
    </w:p>
    <w:p w:rsidR="0039650F" w:rsidRPr="008306AF" w:rsidRDefault="0039650F" w:rsidP="000966E5">
      <w:pPr>
        <w:pStyle w:val="af8"/>
        <w:numPr>
          <w:ilvl w:val="0"/>
          <w:numId w:val="3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FF"/>
          <w:sz w:val="28"/>
          <w:szCs w:val="28"/>
          <w:lang w:val="en-US"/>
        </w:rPr>
        <w:t> </w:t>
      </w:r>
      <w:r w:rsidRPr="008306AF">
        <w:rPr>
          <w:rFonts w:ascii="Times New Roman" w:hAnsi="Times New Roman"/>
          <w:sz w:val="28"/>
          <w:szCs w:val="28"/>
        </w:rPr>
        <w:t>о принципах организации и деятельности органов государственной власти и органов местного самоуправления;</w:t>
      </w:r>
    </w:p>
    <w:p w:rsidR="0039650F" w:rsidRPr="008306AF" w:rsidRDefault="0039650F" w:rsidP="000966E5">
      <w:pPr>
        <w:numPr>
          <w:ilvl w:val="0"/>
          <w:numId w:val="3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306AF">
        <w:rPr>
          <w:sz w:val="28"/>
          <w:szCs w:val="28"/>
          <w:lang w:val="en-US"/>
        </w:rPr>
        <w:t> </w:t>
      </w:r>
      <w:r w:rsidRPr="008306AF">
        <w:rPr>
          <w:sz w:val="28"/>
          <w:szCs w:val="28"/>
        </w:rPr>
        <w:t>о структуре исполнительных органов государственной власти Пензенской области.</w:t>
      </w:r>
    </w:p>
    <w:p w:rsidR="0039650F" w:rsidRPr="008306AF" w:rsidRDefault="0039650F" w:rsidP="000966E5">
      <w:pPr>
        <w:numPr>
          <w:ilvl w:val="0"/>
          <w:numId w:val="3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306AF">
        <w:rPr>
          <w:sz w:val="28"/>
          <w:szCs w:val="28"/>
          <w:lang w:val="en-US"/>
        </w:rPr>
        <w:t> </w:t>
      </w:r>
      <w:r w:rsidRPr="008306AF">
        <w:rPr>
          <w:sz w:val="28"/>
          <w:szCs w:val="28"/>
        </w:rPr>
        <w:t>об основных полномочиях субъектов Российской Федерации в сфере имущественных отношений;</w:t>
      </w:r>
    </w:p>
    <w:p w:rsidR="0039650F" w:rsidRPr="008306AF" w:rsidRDefault="0039650F" w:rsidP="000966E5">
      <w:pPr>
        <w:numPr>
          <w:ilvl w:val="0"/>
          <w:numId w:val="3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306AF">
        <w:rPr>
          <w:sz w:val="28"/>
          <w:szCs w:val="28"/>
          <w:lang w:val="en-US"/>
        </w:rPr>
        <w:t> </w:t>
      </w:r>
      <w:r w:rsidRPr="008306AF">
        <w:rPr>
          <w:sz w:val="28"/>
          <w:szCs w:val="28"/>
        </w:rPr>
        <w:t>об основных вопросах местного значения муниципальных образований;</w:t>
      </w:r>
    </w:p>
    <w:p w:rsidR="0039650F" w:rsidRPr="008306AF" w:rsidRDefault="0039650F" w:rsidP="000966E5">
      <w:pPr>
        <w:numPr>
          <w:ilvl w:val="0"/>
          <w:numId w:val="3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306AF">
        <w:rPr>
          <w:sz w:val="28"/>
          <w:szCs w:val="28"/>
          <w:lang w:val="en-US"/>
        </w:rPr>
        <w:t> </w:t>
      </w:r>
      <w:r w:rsidRPr="008306AF">
        <w:rPr>
          <w:sz w:val="28"/>
          <w:szCs w:val="28"/>
        </w:rPr>
        <w:t>о полномочиях Правительства Пензенской области в сфере имущественных отношений;</w:t>
      </w:r>
    </w:p>
    <w:p w:rsidR="0039650F" w:rsidRPr="008306AF" w:rsidRDefault="0039650F" w:rsidP="000966E5">
      <w:pPr>
        <w:numPr>
          <w:ilvl w:val="0"/>
          <w:numId w:val="3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306AF">
        <w:rPr>
          <w:sz w:val="28"/>
          <w:szCs w:val="28"/>
          <w:lang w:val="en-US"/>
        </w:rPr>
        <w:t> </w:t>
      </w:r>
      <w:r w:rsidRPr="008306AF">
        <w:rPr>
          <w:sz w:val="28"/>
          <w:szCs w:val="28"/>
        </w:rPr>
        <w:t>о полномочиях исполнительного органа государственной власти Пензенской области, уполномоченного в сфере земельных и имущественных отношений в Пензенской области;</w:t>
      </w:r>
    </w:p>
    <w:p w:rsidR="0039650F" w:rsidRPr="008306AF" w:rsidRDefault="0039650F" w:rsidP="000966E5">
      <w:pPr>
        <w:numPr>
          <w:ilvl w:val="0"/>
          <w:numId w:val="3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306AF">
        <w:rPr>
          <w:sz w:val="28"/>
          <w:szCs w:val="28"/>
          <w:lang w:val="en-US"/>
        </w:rPr>
        <w:t> </w:t>
      </w:r>
      <w:r w:rsidRPr="008306AF">
        <w:rPr>
          <w:sz w:val="28"/>
          <w:szCs w:val="28"/>
        </w:rPr>
        <w:t>об основных принципах перераспределения имущества в рамках разграничения полномочий между Российской Федерацией, субъектами Российской Федерации и муниципальными образованиями;</w:t>
      </w:r>
    </w:p>
    <w:p w:rsidR="0039650F" w:rsidRPr="008306AF" w:rsidRDefault="0039650F" w:rsidP="000966E5">
      <w:pPr>
        <w:numPr>
          <w:ilvl w:val="0"/>
          <w:numId w:val="3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306AF">
        <w:rPr>
          <w:sz w:val="28"/>
          <w:szCs w:val="28"/>
          <w:lang w:val="en-US"/>
        </w:rPr>
        <w:t> </w:t>
      </w:r>
      <w:r w:rsidRPr="008306AF">
        <w:rPr>
          <w:sz w:val="28"/>
          <w:szCs w:val="28"/>
        </w:rPr>
        <w:t>о порядке передачи имущества из собственности Пензенской области и приема имущества в собственность Пензенской области, передачи имущества в аренду, безвозмездное пользование;</w:t>
      </w:r>
    </w:p>
    <w:p w:rsidR="0039650F" w:rsidRPr="008306AF" w:rsidRDefault="0039650F" w:rsidP="000966E5">
      <w:pPr>
        <w:numPr>
          <w:ilvl w:val="0"/>
          <w:numId w:val="3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306AF">
        <w:rPr>
          <w:sz w:val="28"/>
          <w:szCs w:val="28"/>
        </w:rPr>
        <w:t>О порядке предоставления земельных участков, находящихся в собственности Пензенской области в аренду без торгов;</w:t>
      </w:r>
    </w:p>
    <w:p w:rsidR="0039650F" w:rsidRPr="008306AF" w:rsidRDefault="0039650F" w:rsidP="000966E5">
      <w:pPr>
        <w:numPr>
          <w:ilvl w:val="0"/>
          <w:numId w:val="3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306AF">
        <w:rPr>
          <w:sz w:val="28"/>
          <w:szCs w:val="28"/>
          <w:lang w:val="en-US"/>
        </w:rPr>
        <w:t> </w:t>
      </w:r>
      <w:r w:rsidRPr="008306AF">
        <w:rPr>
          <w:sz w:val="28"/>
          <w:szCs w:val="28"/>
        </w:rPr>
        <w:t>о процедуре подготовки, согласования проектов нормативных правовых актов Губернатора Пензенской области, Правительства Пензенской</w:t>
      </w:r>
      <w:r w:rsidRPr="008B78CA">
        <w:rPr>
          <w:color w:val="0000FF"/>
          <w:sz w:val="28"/>
          <w:szCs w:val="28"/>
        </w:rPr>
        <w:t xml:space="preserve"> </w:t>
      </w:r>
      <w:r w:rsidRPr="008306AF">
        <w:rPr>
          <w:sz w:val="28"/>
          <w:szCs w:val="28"/>
        </w:rPr>
        <w:t>области;</w:t>
      </w:r>
    </w:p>
    <w:p w:rsidR="0039650F" w:rsidRPr="008306AF" w:rsidRDefault="0039650F" w:rsidP="000966E5">
      <w:pPr>
        <w:numPr>
          <w:ilvl w:val="0"/>
          <w:numId w:val="3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306AF">
        <w:rPr>
          <w:sz w:val="28"/>
          <w:szCs w:val="28"/>
        </w:rPr>
        <w:t> о процедуре подготовки, согласования проектов законов Пензенской области;</w:t>
      </w:r>
    </w:p>
    <w:p w:rsidR="0039650F" w:rsidRPr="008306AF" w:rsidRDefault="0039650F" w:rsidP="000966E5">
      <w:pPr>
        <w:numPr>
          <w:ilvl w:val="0"/>
          <w:numId w:val="3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306AF">
        <w:rPr>
          <w:sz w:val="28"/>
          <w:szCs w:val="28"/>
        </w:rPr>
        <w:t> о процедуре подготовки, согласования проектов нормативных правовых актов органа государственной власти Пензенской области, уполномоченного в сфере земельных и имущественных отношений в Пензенской области;</w:t>
      </w:r>
    </w:p>
    <w:p w:rsidR="0039650F" w:rsidRPr="008306AF" w:rsidRDefault="0039650F" w:rsidP="000966E5">
      <w:pPr>
        <w:numPr>
          <w:ilvl w:val="0"/>
          <w:numId w:val="3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306AF">
        <w:rPr>
          <w:sz w:val="28"/>
          <w:szCs w:val="28"/>
          <w:lang w:val="en-US"/>
        </w:rPr>
        <w:t> </w:t>
      </w:r>
      <w:r w:rsidRPr="008306AF">
        <w:rPr>
          <w:sz w:val="28"/>
          <w:szCs w:val="28"/>
        </w:rPr>
        <w:t>о процедуре учета государственного имущества Пензенской области;</w:t>
      </w:r>
    </w:p>
    <w:p w:rsidR="0039650F" w:rsidRPr="008306AF" w:rsidRDefault="0039650F" w:rsidP="000966E5">
      <w:pPr>
        <w:numPr>
          <w:ilvl w:val="0"/>
          <w:numId w:val="3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306AF">
        <w:rPr>
          <w:sz w:val="28"/>
          <w:szCs w:val="28"/>
          <w:lang w:val="en-US"/>
        </w:rPr>
        <w:t> </w:t>
      </w:r>
      <w:r w:rsidRPr="008306AF">
        <w:rPr>
          <w:sz w:val="28"/>
          <w:szCs w:val="28"/>
        </w:rPr>
        <w:t>о процедуре подготовки и предоставления информации из реестра государственного имущества Пензенской области.</w:t>
      </w:r>
    </w:p>
    <w:p w:rsidR="0039650F" w:rsidRPr="008306AF" w:rsidRDefault="0039650F" w:rsidP="004B6DB4">
      <w:pPr>
        <w:tabs>
          <w:tab w:val="num" w:pos="720"/>
          <w:tab w:val="left" w:pos="900"/>
          <w:tab w:val="left" w:pos="1080"/>
          <w:tab w:val="left" w:pos="1260"/>
        </w:tabs>
        <w:spacing w:line="228" w:lineRule="auto"/>
        <w:jc w:val="both"/>
        <w:rPr>
          <w:spacing w:val="-4"/>
          <w:sz w:val="16"/>
          <w:szCs w:val="16"/>
        </w:rPr>
      </w:pPr>
      <w:r w:rsidRPr="008306AF">
        <w:rPr>
          <w:i/>
          <w:spacing w:val="-4"/>
          <w:sz w:val="18"/>
          <w:szCs w:val="18"/>
        </w:rPr>
        <w:t xml:space="preserve"> </w:t>
      </w:r>
    </w:p>
    <w:p w:rsidR="0039650F" w:rsidRPr="009F58AF" w:rsidRDefault="0039650F" w:rsidP="00BE31ED">
      <w:pPr>
        <w:tabs>
          <w:tab w:val="num" w:pos="720"/>
          <w:tab w:val="left" w:pos="900"/>
          <w:tab w:val="left" w:pos="1080"/>
          <w:tab w:val="left" w:pos="1260"/>
        </w:tabs>
        <w:spacing w:line="228" w:lineRule="auto"/>
        <w:ind w:firstLine="709"/>
        <w:jc w:val="both"/>
        <w:rPr>
          <w:spacing w:val="-4"/>
          <w:sz w:val="28"/>
          <w:szCs w:val="28"/>
        </w:rPr>
      </w:pPr>
      <w:r w:rsidRPr="009F58AF">
        <w:rPr>
          <w:spacing w:val="-4"/>
          <w:sz w:val="28"/>
          <w:szCs w:val="28"/>
        </w:rPr>
        <w:t>7.5. Наличие функциональных знаний:</w:t>
      </w:r>
    </w:p>
    <w:p w:rsidR="0039650F" w:rsidRPr="008306AF" w:rsidRDefault="0039650F" w:rsidP="000966E5">
      <w:pPr>
        <w:pStyle w:val="af8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8306AF">
        <w:rPr>
          <w:rFonts w:ascii="Times New Roman" w:hAnsi="Times New Roman"/>
          <w:sz w:val="28"/>
          <w:szCs w:val="28"/>
        </w:rPr>
        <w:lastRenderedPageBreak/>
        <w:t>понятие нормы права,  нормативного правового акта, правоотношений и их признаков;</w:t>
      </w:r>
    </w:p>
    <w:p w:rsidR="0039650F" w:rsidRPr="008306AF" w:rsidRDefault="0039650F" w:rsidP="000966E5">
      <w:pPr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306AF">
        <w:rPr>
          <w:sz w:val="28"/>
          <w:szCs w:val="28"/>
        </w:rPr>
        <w:t>понятие проекта нормативного правового акта, инструменты и этапы его разработки;</w:t>
      </w:r>
    </w:p>
    <w:p w:rsidR="0039650F" w:rsidRPr="008306AF" w:rsidRDefault="0039650F" w:rsidP="000966E5">
      <w:pPr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306AF">
        <w:rPr>
          <w:sz w:val="28"/>
          <w:szCs w:val="28"/>
        </w:rPr>
        <w:t>задачи, сроки, ресурсы и инструменты государственной политики;</w:t>
      </w:r>
    </w:p>
    <w:p w:rsidR="0039650F" w:rsidRPr="008306AF" w:rsidRDefault="0039650F" w:rsidP="000966E5">
      <w:pPr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306AF">
        <w:rPr>
          <w:sz w:val="28"/>
          <w:szCs w:val="28"/>
        </w:rPr>
        <w:t>понятие, процедура рассмотрения обращений граждан.</w:t>
      </w:r>
    </w:p>
    <w:p w:rsidR="0039650F" w:rsidRPr="009F58AF" w:rsidRDefault="0039650F" w:rsidP="00AA3574">
      <w:pPr>
        <w:tabs>
          <w:tab w:val="num" w:pos="720"/>
          <w:tab w:val="left" w:pos="900"/>
          <w:tab w:val="left" w:pos="1080"/>
          <w:tab w:val="left" w:pos="1260"/>
        </w:tabs>
        <w:spacing w:before="120" w:line="228" w:lineRule="auto"/>
        <w:ind w:firstLine="709"/>
        <w:jc w:val="both"/>
        <w:rPr>
          <w:spacing w:val="-4"/>
          <w:sz w:val="28"/>
          <w:szCs w:val="28"/>
        </w:rPr>
      </w:pPr>
      <w:r w:rsidRPr="009F58AF">
        <w:rPr>
          <w:spacing w:val="-4"/>
          <w:sz w:val="28"/>
          <w:szCs w:val="28"/>
        </w:rPr>
        <w:t>7.6. Наличие базовых умений:</w:t>
      </w:r>
    </w:p>
    <w:p w:rsidR="0039650F" w:rsidRPr="0085616F" w:rsidRDefault="0039650F" w:rsidP="00BE31ED">
      <w:pPr>
        <w:tabs>
          <w:tab w:val="num" w:pos="720"/>
          <w:tab w:val="left" w:pos="900"/>
          <w:tab w:val="left" w:pos="1080"/>
          <w:tab w:val="left" w:pos="1260"/>
        </w:tabs>
        <w:spacing w:line="228" w:lineRule="auto"/>
        <w:ind w:firstLine="709"/>
        <w:jc w:val="both"/>
        <w:rPr>
          <w:spacing w:val="-4"/>
          <w:sz w:val="28"/>
          <w:szCs w:val="28"/>
        </w:rPr>
      </w:pPr>
      <w:r w:rsidRPr="0085616F">
        <w:rPr>
          <w:spacing w:val="-4"/>
          <w:sz w:val="28"/>
          <w:szCs w:val="28"/>
        </w:rPr>
        <w:t>1) умение мыслить системно (стратегически);</w:t>
      </w:r>
    </w:p>
    <w:p w:rsidR="0039650F" w:rsidRPr="0085616F" w:rsidRDefault="0039650F" w:rsidP="00BE31ED">
      <w:pPr>
        <w:tabs>
          <w:tab w:val="num" w:pos="720"/>
          <w:tab w:val="left" w:pos="900"/>
          <w:tab w:val="left" w:pos="1080"/>
          <w:tab w:val="left" w:pos="1260"/>
        </w:tabs>
        <w:spacing w:line="228" w:lineRule="auto"/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2) </w:t>
      </w:r>
      <w:r w:rsidRPr="0085616F">
        <w:rPr>
          <w:spacing w:val="-4"/>
          <w:sz w:val="28"/>
          <w:szCs w:val="28"/>
        </w:rPr>
        <w:t>умение планировать, рационально использовать служебное время и достигать результата;</w:t>
      </w:r>
    </w:p>
    <w:p w:rsidR="0039650F" w:rsidRPr="0085616F" w:rsidRDefault="0039650F" w:rsidP="00BE31ED">
      <w:pPr>
        <w:tabs>
          <w:tab w:val="num" w:pos="720"/>
          <w:tab w:val="left" w:pos="900"/>
          <w:tab w:val="left" w:pos="1080"/>
          <w:tab w:val="left" w:pos="1260"/>
        </w:tabs>
        <w:spacing w:line="228" w:lineRule="auto"/>
        <w:ind w:firstLine="709"/>
        <w:jc w:val="both"/>
        <w:rPr>
          <w:spacing w:val="-4"/>
          <w:sz w:val="28"/>
          <w:szCs w:val="28"/>
        </w:rPr>
      </w:pPr>
      <w:r w:rsidRPr="0085616F">
        <w:rPr>
          <w:spacing w:val="-4"/>
          <w:sz w:val="28"/>
          <w:szCs w:val="28"/>
        </w:rPr>
        <w:t>3) коммуникативные умения;</w:t>
      </w:r>
    </w:p>
    <w:p w:rsidR="0039650F" w:rsidRPr="0085616F" w:rsidRDefault="0039650F" w:rsidP="00BE31ED">
      <w:pPr>
        <w:tabs>
          <w:tab w:val="num" w:pos="720"/>
          <w:tab w:val="left" w:pos="900"/>
          <w:tab w:val="left" w:pos="1080"/>
          <w:tab w:val="left" w:pos="1260"/>
        </w:tabs>
        <w:spacing w:line="228" w:lineRule="auto"/>
        <w:ind w:firstLine="709"/>
        <w:jc w:val="both"/>
        <w:rPr>
          <w:spacing w:val="-4"/>
          <w:sz w:val="28"/>
          <w:szCs w:val="28"/>
        </w:rPr>
      </w:pPr>
      <w:r w:rsidRPr="0085616F">
        <w:rPr>
          <w:spacing w:val="-4"/>
          <w:sz w:val="28"/>
          <w:szCs w:val="28"/>
        </w:rPr>
        <w:t>4) умение управлять изменениями;</w:t>
      </w:r>
    </w:p>
    <w:p w:rsidR="0039650F" w:rsidRPr="0085616F" w:rsidRDefault="0039650F" w:rsidP="00BE31ED">
      <w:pPr>
        <w:tabs>
          <w:tab w:val="num" w:pos="720"/>
          <w:tab w:val="left" w:pos="900"/>
          <w:tab w:val="left" w:pos="1080"/>
          <w:tab w:val="left" w:pos="1260"/>
        </w:tabs>
        <w:spacing w:line="228" w:lineRule="auto"/>
        <w:ind w:firstLine="709"/>
        <w:jc w:val="both"/>
        <w:rPr>
          <w:spacing w:val="-4"/>
          <w:sz w:val="28"/>
          <w:szCs w:val="28"/>
        </w:rPr>
      </w:pPr>
      <w:r w:rsidRPr="0085616F">
        <w:rPr>
          <w:spacing w:val="-4"/>
          <w:sz w:val="28"/>
          <w:szCs w:val="28"/>
        </w:rPr>
        <w:t>5) умения по применению персонального компьютера;</w:t>
      </w:r>
    </w:p>
    <w:p w:rsidR="0039650F" w:rsidRPr="0085616F" w:rsidRDefault="0039650F" w:rsidP="00BE31ED">
      <w:pPr>
        <w:tabs>
          <w:tab w:val="num" w:pos="720"/>
          <w:tab w:val="left" w:pos="900"/>
          <w:tab w:val="left" w:pos="1080"/>
          <w:tab w:val="left" w:pos="1260"/>
        </w:tabs>
        <w:spacing w:line="228" w:lineRule="auto"/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6) </w:t>
      </w:r>
      <w:r w:rsidRPr="0085616F">
        <w:rPr>
          <w:spacing w:val="-4"/>
          <w:sz w:val="28"/>
          <w:szCs w:val="28"/>
        </w:rPr>
        <w:t>умение руководить подчиненными, эффективно планировать, организовывать работу и контролировать ее выполнение;</w:t>
      </w:r>
    </w:p>
    <w:p w:rsidR="0039650F" w:rsidRPr="0085616F" w:rsidRDefault="0039650F" w:rsidP="00BE31ED">
      <w:pPr>
        <w:tabs>
          <w:tab w:val="num" w:pos="720"/>
          <w:tab w:val="left" w:pos="900"/>
          <w:tab w:val="left" w:pos="1080"/>
          <w:tab w:val="left" w:pos="1260"/>
        </w:tabs>
        <w:spacing w:line="228" w:lineRule="auto"/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7</w:t>
      </w:r>
      <w:r w:rsidRPr="0085616F">
        <w:rPr>
          <w:spacing w:val="-4"/>
          <w:sz w:val="28"/>
          <w:szCs w:val="28"/>
        </w:rPr>
        <w:t>) умение оперативно принимать и реализовывать управленческие решения.</w:t>
      </w:r>
    </w:p>
    <w:p w:rsidR="0039650F" w:rsidRPr="009F58AF" w:rsidRDefault="0039650F" w:rsidP="00AA3574">
      <w:pPr>
        <w:tabs>
          <w:tab w:val="num" w:pos="720"/>
          <w:tab w:val="left" w:pos="900"/>
          <w:tab w:val="left" w:pos="1080"/>
          <w:tab w:val="left" w:pos="1260"/>
        </w:tabs>
        <w:spacing w:before="120" w:line="228" w:lineRule="auto"/>
        <w:ind w:firstLine="709"/>
        <w:jc w:val="both"/>
        <w:rPr>
          <w:spacing w:val="-4"/>
          <w:sz w:val="28"/>
          <w:szCs w:val="28"/>
        </w:rPr>
      </w:pPr>
      <w:r w:rsidRPr="009F58AF">
        <w:rPr>
          <w:spacing w:val="-4"/>
          <w:sz w:val="28"/>
          <w:szCs w:val="28"/>
        </w:rPr>
        <w:t>7.7. Наличие профессиональных умений:</w:t>
      </w:r>
    </w:p>
    <w:p w:rsidR="0039650F" w:rsidRPr="008306AF" w:rsidRDefault="0039650F" w:rsidP="000966E5">
      <w:pPr>
        <w:pStyle w:val="af8"/>
        <w:numPr>
          <w:ilvl w:val="0"/>
          <w:numId w:val="5"/>
        </w:numPr>
        <w:tabs>
          <w:tab w:val="left" w:pos="1069"/>
          <w:tab w:val="left" w:pos="1276"/>
        </w:tabs>
        <w:autoSpaceDE w:val="0"/>
        <w:autoSpaceDN w:val="0"/>
        <w:adjustRightInd w:val="0"/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8306AF">
        <w:rPr>
          <w:rFonts w:ascii="Times New Roman" w:hAnsi="Times New Roman"/>
          <w:sz w:val="28"/>
          <w:szCs w:val="28"/>
        </w:rPr>
        <w:t>консультирование по вопросам, относящимся к сфере деятельности отдела;</w:t>
      </w:r>
    </w:p>
    <w:p w:rsidR="0039650F" w:rsidRPr="008306AF" w:rsidRDefault="0039650F" w:rsidP="000966E5">
      <w:pPr>
        <w:pStyle w:val="af8"/>
        <w:numPr>
          <w:ilvl w:val="0"/>
          <w:numId w:val="5"/>
        </w:numPr>
        <w:tabs>
          <w:tab w:val="left" w:pos="1069"/>
          <w:tab w:val="left" w:pos="1276"/>
        </w:tabs>
        <w:autoSpaceDE w:val="0"/>
        <w:autoSpaceDN w:val="0"/>
        <w:adjustRightInd w:val="0"/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8306AF">
        <w:rPr>
          <w:rFonts w:ascii="Times New Roman" w:hAnsi="Times New Roman"/>
          <w:sz w:val="28"/>
          <w:szCs w:val="28"/>
        </w:rPr>
        <w:t>проведение мониторинга законодательства относящегося к сфере деятельности Отдела;</w:t>
      </w:r>
    </w:p>
    <w:p w:rsidR="0039650F" w:rsidRPr="008306AF" w:rsidRDefault="0039650F" w:rsidP="000966E5">
      <w:pPr>
        <w:pStyle w:val="af8"/>
        <w:numPr>
          <w:ilvl w:val="0"/>
          <w:numId w:val="5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8306AF">
        <w:rPr>
          <w:rFonts w:ascii="Times New Roman" w:hAnsi="Times New Roman"/>
          <w:sz w:val="28"/>
          <w:szCs w:val="28"/>
        </w:rPr>
        <w:t>подготовка проектов нормативных правовых актов Губернатора и Правительства Пензенской области по вопросам имущественных отношений;</w:t>
      </w:r>
    </w:p>
    <w:p w:rsidR="0039650F" w:rsidRPr="008306AF" w:rsidRDefault="0039650F" w:rsidP="000966E5">
      <w:pPr>
        <w:numPr>
          <w:ilvl w:val="0"/>
          <w:numId w:val="5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306AF">
        <w:rPr>
          <w:sz w:val="28"/>
          <w:szCs w:val="28"/>
        </w:rPr>
        <w:t>подготовка нормативных правовых и распорядительных актов Министерства;</w:t>
      </w:r>
    </w:p>
    <w:p w:rsidR="0039650F" w:rsidRPr="008306AF" w:rsidRDefault="0039650F" w:rsidP="000966E5">
      <w:pPr>
        <w:numPr>
          <w:ilvl w:val="0"/>
          <w:numId w:val="5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306AF">
        <w:rPr>
          <w:sz w:val="28"/>
          <w:szCs w:val="28"/>
        </w:rPr>
        <w:t>подготовка и проведения учебных занятий (семинаров) по вопросам имущественных отношений;</w:t>
      </w:r>
    </w:p>
    <w:p w:rsidR="0039650F" w:rsidRPr="008306AF" w:rsidRDefault="0039650F" w:rsidP="000966E5">
      <w:pPr>
        <w:numPr>
          <w:ilvl w:val="0"/>
          <w:numId w:val="5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306AF">
        <w:rPr>
          <w:sz w:val="28"/>
          <w:szCs w:val="28"/>
        </w:rPr>
        <w:t>подготовка предложений (замечаний) по результатам рассмотрения проектов нормативных правовых актов в сфере имущественных отношений;</w:t>
      </w:r>
    </w:p>
    <w:p w:rsidR="0039650F" w:rsidRPr="00FB00EF" w:rsidRDefault="0039650F" w:rsidP="001205D1">
      <w:pPr>
        <w:numPr>
          <w:ilvl w:val="0"/>
          <w:numId w:val="5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306AF">
        <w:rPr>
          <w:sz w:val="28"/>
          <w:szCs w:val="28"/>
        </w:rPr>
        <w:t>согласование проектов нормативных правовых актов в сфере имущественных отношений</w:t>
      </w:r>
      <w:proofErr w:type="gramStart"/>
      <w:r w:rsidRPr="008306AF">
        <w:rPr>
          <w:sz w:val="28"/>
          <w:szCs w:val="28"/>
        </w:rPr>
        <w:t>.</w:t>
      </w:r>
      <w:proofErr w:type="gramEnd"/>
      <w:r w:rsidRPr="001205D1">
        <w:rPr>
          <w:sz w:val="28"/>
          <w:szCs w:val="28"/>
        </w:rPr>
        <w:t xml:space="preserve"> </w:t>
      </w:r>
      <w:proofErr w:type="gramStart"/>
      <w:r w:rsidRPr="00FB00EF">
        <w:rPr>
          <w:sz w:val="28"/>
          <w:szCs w:val="28"/>
        </w:rPr>
        <w:t>п</w:t>
      </w:r>
      <w:proofErr w:type="gramEnd"/>
      <w:r w:rsidRPr="00FB00EF">
        <w:rPr>
          <w:sz w:val="28"/>
          <w:szCs w:val="28"/>
        </w:rPr>
        <w:t>одготовка и проведения учебных занятий (семинаров) по вопросам имущественных отношений;</w:t>
      </w:r>
    </w:p>
    <w:p w:rsidR="0039650F" w:rsidRDefault="0039650F" w:rsidP="001205D1">
      <w:pPr>
        <w:numPr>
          <w:ilvl w:val="0"/>
          <w:numId w:val="5"/>
        </w:numPr>
        <w:tabs>
          <w:tab w:val="left" w:pos="1134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pacing w:val="-4"/>
          <w:sz w:val="28"/>
          <w:szCs w:val="28"/>
        </w:rPr>
      </w:pPr>
      <w:r w:rsidRPr="00FB00EF">
        <w:rPr>
          <w:spacing w:val="-4"/>
          <w:sz w:val="28"/>
          <w:szCs w:val="28"/>
        </w:rPr>
        <w:t xml:space="preserve">проведение анализа документов при </w:t>
      </w:r>
      <w:r>
        <w:rPr>
          <w:spacing w:val="-4"/>
          <w:sz w:val="28"/>
          <w:szCs w:val="28"/>
        </w:rPr>
        <w:t>распоряжении</w:t>
      </w:r>
      <w:r w:rsidRPr="00FB00EF"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 xml:space="preserve">имуществом Пензенской области, в том числе передачи </w:t>
      </w:r>
      <w:r w:rsidRPr="00FB00EF">
        <w:rPr>
          <w:spacing w:val="-4"/>
          <w:sz w:val="28"/>
          <w:szCs w:val="28"/>
        </w:rPr>
        <w:t xml:space="preserve"> в аренду, безвозмездное пользование и иное пользование</w:t>
      </w:r>
      <w:r>
        <w:rPr>
          <w:spacing w:val="-4"/>
          <w:sz w:val="28"/>
          <w:szCs w:val="28"/>
        </w:rPr>
        <w:t>;</w:t>
      </w:r>
    </w:p>
    <w:p w:rsidR="0039650F" w:rsidRPr="001205D1" w:rsidRDefault="0039650F" w:rsidP="001205D1">
      <w:pPr>
        <w:pStyle w:val="af8"/>
        <w:numPr>
          <w:ilvl w:val="0"/>
          <w:numId w:val="5"/>
        </w:numPr>
        <w:tabs>
          <w:tab w:val="left" w:pos="1069"/>
          <w:tab w:val="left" w:pos="1276"/>
        </w:tabs>
        <w:autoSpaceDE w:val="0"/>
        <w:autoSpaceDN w:val="0"/>
        <w:adjustRightInd w:val="0"/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1205D1">
        <w:rPr>
          <w:rFonts w:ascii="Times New Roman" w:hAnsi="Times New Roman"/>
          <w:spacing w:val="-4"/>
          <w:sz w:val="28"/>
          <w:szCs w:val="28"/>
        </w:rPr>
        <w:t xml:space="preserve">осуществление мониторинга показателей,  </w:t>
      </w:r>
      <w:proofErr w:type="gramStart"/>
      <w:r w:rsidRPr="001205D1">
        <w:rPr>
          <w:rFonts w:ascii="Times New Roman" w:hAnsi="Times New Roman"/>
          <w:sz w:val="28"/>
          <w:szCs w:val="28"/>
        </w:rPr>
        <w:t>относящимся</w:t>
      </w:r>
      <w:proofErr w:type="gramEnd"/>
      <w:r w:rsidRPr="001205D1">
        <w:rPr>
          <w:rFonts w:ascii="Times New Roman" w:hAnsi="Times New Roman"/>
          <w:sz w:val="28"/>
          <w:szCs w:val="28"/>
        </w:rPr>
        <w:t xml:space="preserve"> к сфере деятельности отдела;</w:t>
      </w:r>
    </w:p>
    <w:p w:rsidR="0039650F" w:rsidRPr="008306AF" w:rsidRDefault="0039650F" w:rsidP="00AA3574">
      <w:pPr>
        <w:tabs>
          <w:tab w:val="num" w:pos="720"/>
          <w:tab w:val="left" w:pos="900"/>
          <w:tab w:val="left" w:pos="1080"/>
          <w:tab w:val="left" w:pos="1260"/>
        </w:tabs>
        <w:spacing w:before="120" w:line="228" w:lineRule="auto"/>
        <w:ind w:firstLine="709"/>
        <w:jc w:val="both"/>
        <w:rPr>
          <w:spacing w:val="-4"/>
          <w:sz w:val="28"/>
          <w:szCs w:val="28"/>
        </w:rPr>
      </w:pPr>
      <w:r w:rsidRPr="008306AF">
        <w:rPr>
          <w:spacing w:val="-4"/>
          <w:sz w:val="28"/>
          <w:szCs w:val="28"/>
        </w:rPr>
        <w:t>7.8. Наличие функциональных умений:</w:t>
      </w:r>
    </w:p>
    <w:p w:rsidR="0039650F" w:rsidRPr="008306AF" w:rsidRDefault="0039650F" w:rsidP="000966E5">
      <w:pPr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ind w:left="0" w:firstLine="698"/>
        <w:jc w:val="both"/>
        <w:rPr>
          <w:sz w:val="28"/>
          <w:szCs w:val="28"/>
        </w:rPr>
      </w:pPr>
      <w:r w:rsidRPr="008306AF">
        <w:rPr>
          <w:sz w:val="28"/>
          <w:szCs w:val="28"/>
        </w:rPr>
        <w:t>разработка, рассмотрение и согласование проектов нормативных</w:t>
      </w:r>
      <w:r w:rsidRPr="007D535F">
        <w:rPr>
          <w:color w:val="0000FF"/>
          <w:sz w:val="28"/>
          <w:szCs w:val="28"/>
        </w:rPr>
        <w:t xml:space="preserve"> </w:t>
      </w:r>
      <w:r w:rsidRPr="008306AF">
        <w:rPr>
          <w:sz w:val="28"/>
          <w:szCs w:val="28"/>
        </w:rPr>
        <w:t>правовых актов и других документов;</w:t>
      </w:r>
    </w:p>
    <w:p w:rsidR="0039650F" w:rsidRPr="008306AF" w:rsidRDefault="0039650F" w:rsidP="000966E5">
      <w:pPr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ind w:left="0" w:firstLine="698"/>
        <w:jc w:val="both"/>
        <w:rPr>
          <w:sz w:val="28"/>
          <w:szCs w:val="28"/>
        </w:rPr>
      </w:pPr>
      <w:r w:rsidRPr="008306AF">
        <w:rPr>
          <w:sz w:val="28"/>
          <w:szCs w:val="28"/>
        </w:rPr>
        <w:t>подготовка аналитических, информационных и других материалов;</w:t>
      </w:r>
    </w:p>
    <w:p w:rsidR="0039650F" w:rsidRPr="008306AF" w:rsidRDefault="0039650F" w:rsidP="000966E5">
      <w:pPr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ind w:left="0" w:firstLine="698"/>
        <w:jc w:val="both"/>
        <w:rPr>
          <w:sz w:val="28"/>
          <w:szCs w:val="28"/>
        </w:rPr>
      </w:pPr>
      <w:r w:rsidRPr="008306AF">
        <w:rPr>
          <w:sz w:val="28"/>
          <w:szCs w:val="28"/>
        </w:rPr>
        <w:t>организация и проведение мониторинга применения законодательства;</w:t>
      </w:r>
    </w:p>
    <w:p w:rsidR="0039650F" w:rsidRPr="008306AF" w:rsidRDefault="0039650F" w:rsidP="000966E5">
      <w:pPr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ind w:left="0" w:firstLine="698"/>
        <w:jc w:val="both"/>
        <w:rPr>
          <w:sz w:val="28"/>
          <w:szCs w:val="28"/>
        </w:rPr>
      </w:pPr>
      <w:r w:rsidRPr="008306AF">
        <w:rPr>
          <w:sz w:val="28"/>
          <w:szCs w:val="28"/>
        </w:rPr>
        <w:t>организации и проведения совещаний, конференций, семинаров;</w:t>
      </w:r>
    </w:p>
    <w:p w:rsidR="0039650F" w:rsidRDefault="0039650F" w:rsidP="000966E5">
      <w:pPr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ind w:left="0" w:firstLine="698"/>
        <w:jc w:val="both"/>
        <w:rPr>
          <w:sz w:val="28"/>
          <w:szCs w:val="28"/>
        </w:rPr>
      </w:pPr>
      <w:r w:rsidRPr="008306AF">
        <w:rPr>
          <w:sz w:val="28"/>
          <w:szCs w:val="28"/>
        </w:rPr>
        <w:lastRenderedPageBreak/>
        <w:t>подготовка служебных писем, включая ответы на обращения государственных органов, граждан и организаций</w:t>
      </w:r>
      <w:r>
        <w:rPr>
          <w:sz w:val="28"/>
          <w:szCs w:val="28"/>
        </w:rPr>
        <w:t>;</w:t>
      </w:r>
    </w:p>
    <w:p w:rsidR="0039650F" w:rsidRPr="00372C37" w:rsidRDefault="0039650F" w:rsidP="001205D1">
      <w:pPr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ind w:left="0" w:firstLine="698"/>
        <w:jc w:val="both"/>
        <w:rPr>
          <w:sz w:val="28"/>
          <w:szCs w:val="28"/>
        </w:rPr>
      </w:pPr>
      <w:r w:rsidRPr="00372C37">
        <w:rPr>
          <w:spacing w:val="-4"/>
          <w:sz w:val="28"/>
          <w:szCs w:val="28"/>
        </w:rPr>
        <w:t>умение работать с базами данных;</w:t>
      </w:r>
    </w:p>
    <w:p w:rsidR="0039650F" w:rsidRPr="00372C37" w:rsidRDefault="0039650F" w:rsidP="001205D1">
      <w:pPr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ind w:left="0" w:firstLine="698"/>
        <w:jc w:val="both"/>
        <w:rPr>
          <w:sz w:val="28"/>
          <w:szCs w:val="28"/>
        </w:rPr>
      </w:pPr>
      <w:r w:rsidRPr="00372C37">
        <w:rPr>
          <w:sz w:val="28"/>
          <w:szCs w:val="28"/>
        </w:rPr>
        <w:t xml:space="preserve">умение работать в системе </w:t>
      </w:r>
      <w:r w:rsidRPr="00372C37">
        <w:rPr>
          <w:spacing w:val="-4"/>
          <w:sz w:val="28"/>
          <w:szCs w:val="28"/>
        </w:rPr>
        <w:t>электронного документооборота;</w:t>
      </w:r>
    </w:p>
    <w:p w:rsidR="0039650F" w:rsidRPr="00372C37" w:rsidRDefault="0039650F" w:rsidP="001205D1">
      <w:pPr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ind w:left="0" w:firstLine="698"/>
        <w:jc w:val="both"/>
        <w:rPr>
          <w:sz w:val="28"/>
          <w:szCs w:val="28"/>
        </w:rPr>
      </w:pPr>
      <w:r w:rsidRPr="00372C37">
        <w:rPr>
          <w:spacing w:val="-4"/>
          <w:sz w:val="28"/>
          <w:szCs w:val="28"/>
        </w:rPr>
        <w:t>планирование текущей деятельности, проведение анализа и обобщения деятельности, своевременное выявление недостатков  и их устранение;</w:t>
      </w:r>
    </w:p>
    <w:p w:rsidR="0039650F" w:rsidRPr="00372C37" w:rsidRDefault="0039650F" w:rsidP="001205D1">
      <w:pPr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ind w:left="0" w:firstLine="698"/>
        <w:jc w:val="both"/>
        <w:rPr>
          <w:sz w:val="28"/>
          <w:szCs w:val="28"/>
        </w:rPr>
      </w:pPr>
      <w:r w:rsidRPr="00372C37">
        <w:rPr>
          <w:spacing w:val="-4"/>
          <w:sz w:val="28"/>
          <w:szCs w:val="28"/>
        </w:rPr>
        <w:t>умение контролировать и анализировать отчетную и аналитическую информацию по исполнению управленческих решений;</w:t>
      </w:r>
    </w:p>
    <w:p w:rsidR="0039650F" w:rsidRPr="00372C37" w:rsidRDefault="0039650F" w:rsidP="001205D1">
      <w:pPr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ind w:left="0" w:firstLine="698"/>
        <w:jc w:val="both"/>
        <w:rPr>
          <w:sz w:val="28"/>
          <w:szCs w:val="28"/>
        </w:rPr>
      </w:pPr>
      <w:r w:rsidRPr="00372C37">
        <w:rPr>
          <w:sz w:val="28"/>
          <w:szCs w:val="28"/>
        </w:rPr>
        <w:t xml:space="preserve"> умение обеспечивать оперативное выполнение задач, поставленных руководством Министерства, непосредственным руководителем в сфере, относящейся к  деятельности отдела;</w:t>
      </w:r>
    </w:p>
    <w:p w:rsidR="0039650F" w:rsidRPr="00372C37" w:rsidRDefault="0039650F" w:rsidP="001205D1">
      <w:pPr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ind w:left="0" w:firstLine="698"/>
        <w:jc w:val="both"/>
        <w:rPr>
          <w:sz w:val="28"/>
          <w:szCs w:val="28"/>
        </w:rPr>
      </w:pPr>
      <w:r w:rsidRPr="00372C37">
        <w:rPr>
          <w:sz w:val="28"/>
          <w:szCs w:val="28"/>
        </w:rPr>
        <w:t xml:space="preserve"> умение </w:t>
      </w:r>
      <w:r w:rsidRPr="00372C37">
        <w:rPr>
          <w:spacing w:val="-4"/>
          <w:sz w:val="28"/>
          <w:szCs w:val="28"/>
        </w:rPr>
        <w:t>взаимодействовать со структурными подразделениями Правительства Пензенской области, исполнительными органами государственной власти Пензенской области, предприятиями и организациями;</w:t>
      </w:r>
    </w:p>
    <w:p w:rsidR="0039650F" w:rsidRDefault="0039650F" w:rsidP="005B7EF6">
      <w:pPr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ind w:left="0" w:firstLine="698"/>
        <w:jc w:val="both"/>
        <w:rPr>
          <w:sz w:val="28"/>
          <w:szCs w:val="28"/>
        </w:rPr>
      </w:pPr>
      <w:r w:rsidRPr="00372C37">
        <w:rPr>
          <w:sz w:val="28"/>
          <w:szCs w:val="28"/>
        </w:rPr>
        <w:t>умение использовать информационно-справочные системы</w:t>
      </w:r>
      <w:r>
        <w:rPr>
          <w:sz w:val="28"/>
          <w:szCs w:val="28"/>
        </w:rPr>
        <w:t>.</w:t>
      </w:r>
    </w:p>
    <w:p w:rsidR="0039650F" w:rsidRPr="005B7EF6" w:rsidRDefault="0039650F" w:rsidP="005B7EF6">
      <w:pPr>
        <w:tabs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8306AF">
        <w:rPr>
          <w:i/>
          <w:spacing w:val="-4"/>
          <w:sz w:val="18"/>
          <w:szCs w:val="18"/>
        </w:rPr>
        <w:t xml:space="preserve"> </w:t>
      </w:r>
    </w:p>
    <w:p w:rsidR="0039650F" w:rsidRPr="004F3712" w:rsidRDefault="0039650F" w:rsidP="00380B9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 w:rsidRPr="004F3712">
        <w:rPr>
          <w:b/>
          <w:sz w:val="28"/>
          <w:szCs w:val="28"/>
        </w:rPr>
        <w:t>. Должностные обязанности</w:t>
      </w:r>
      <w:r>
        <w:rPr>
          <w:b/>
          <w:sz w:val="28"/>
          <w:szCs w:val="28"/>
        </w:rPr>
        <w:t>, права и ответственность</w:t>
      </w:r>
    </w:p>
    <w:p w:rsidR="0039650F" w:rsidRPr="008306AF" w:rsidRDefault="0039650F" w:rsidP="00DA641C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50786A">
        <w:rPr>
          <w:sz w:val="28"/>
          <w:szCs w:val="28"/>
        </w:rPr>
        <w:t xml:space="preserve">Основные права и обязанности </w:t>
      </w:r>
      <w:r>
        <w:rPr>
          <w:sz w:val="28"/>
          <w:szCs w:val="28"/>
        </w:rPr>
        <w:t xml:space="preserve">начальника </w:t>
      </w:r>
      <w:r w:rsidRPr="008306AF">
        <w:rPr>
          <w:sz w:val="28"/>
          <w:szCs w:val="28"/>
        </w:rPr>
        <w:t>Отдела</w:t>
      </w:r>
      <w:r w:rsidRPr="008306AF">
        <w:rPr>
          <w:spacing w:val="-4"/>
          <w:sz w:val="28"/>
          <w:szCs w:val="28"/>
        </w:rPr>
        <w:t xml:space="preserve">, </w:t>
      </w:r>
      <w:r w:rsidRPr="008306AF">
        <w:rPr>
          <w:sz w:val="28"/>
          <w:szCs w:val="28"/>
        </w:rPr>
        <w:t>а также ограничения, запреты и требования к служебному поведению установлены статьями 14 - 18 Федерального закона от 27.07.2004 № 79-ФЗ "О государственной гражданской службе Российской Федерации" (с последующими изменениями).</w:t>
      </w:r>
    </w:p>
    <w:p w:rsidR="0039650F" w:rsidRPr="008306AF" w:rsidRDefault="0039650F" w:rsidP="00DA641C">
      <w:pPr>
        <w:tabs>
          <w:tab w:val="left" w:pos="0"/>
          <w:tab w:val="left" w:pos="1080"/>
        </w:tabs>
        <w:spacing w:line="235" w:lineRule="auto"/>
        <w:ind w:firstLine="709"/>
        <w:jc w:val="both"/>
        <w:rPr>
          <w:spacing w:val="-4"/>
          <w:sz w:val="28"/>
          <w:szCs w:val="28"/>
        </w:rPr>
      </w:pPr>
      <w:r w:rsidRPr="008306AF">
        <w:rPr>
          <w:spacing w:val="-4"/>
          <w:sz w:val="28"/>
          <w:szCs w:val="28"/>
        </w:rPr>
        <w:t xml:space="preserve">9. В целях реализации задач и функций, возложенных на </w:t>
      </w:r>
      <w:r w:rsidRPr="008306AF">
        <w:rPr>
          <w:sz w:val="28"/>
          <w:szCs w:val="28"/>
        </w:rPr>
        <w:t>начальника Отдела, начальник Отдела</w:t>
      </w:r>
      <w:r w:rsidRPr="008306AF">
        <w:rPr>
          <w:spacing w:val="-4"/>
          <w:sz w:val="28"/>
          <w:szCs w:val="28"/>
        </w:rPr>
        <w:t xml:space="preserve"> обязан:</w:t>
      </w:r>
    </w:p>
    <w:p w:rsidR="0039650F" w:rsidRPr="008306AF" w:rsidRDefault="0039650F" w:rsidP="00DA641C">
      <w:pPr>
        <w:tabs>
          <w:tab w:val="num" w:pos="720"/>
          <w:tab w:val="left" w:pos="900"/>
          <w:tab w:val="left" w:pos="1080"/>
          <w:tab w:val="left" w:pos="1260"/>
        </w:tabs>
        <w:spacing w:line="235" w:lineRule="auto"/>
        <w:ind w:firstLine="709"/>
        <w:jc w:val="both"/>
        <w:rPr>
          <w:spacing w:val="-4"/>
          <w:sz w:val="28"/>
          <w:szCs w:val="28"/>
        </w:rPr>
      </w:pPr>
      <w:r w:rsidRPr="008306AF">
        <w:rPr>
          <w:spacing w:val="-4"/>
          <w:sz w:val="28"/>
          <w:szCs w:val="28"/>
        </w:rPr>
        <w:t xml:space="preserve">1) </w:t>
      </w:r>
      <w:r w:rsidRPr="008306AF">
        <w:rPr>
          <w:sz w:val="28"/>
          <w:szCs w:val="28"/>
        </w:rPr>
        <w:t>обеспечивать выполнение задач, полномочий, функций, возложенных на Отдел;</w:t>
      </w:r>
    </w:p>
    <w:p w:rsidR="0039650F" w:rsidRPr="008306AF" w:rsidRDefault="0039650F" w:rsidP="00DA641C">
      <w:pPr>
        <w:tabs>
          <w:tab w:val="num" w:pos="720"/>
          <w:tab w:val="left" w:pos="900"/>
          <w:tab w:val="left" w:pos="1080"/>
          <w:tab w:val="left" w:pos="1260"/>
        </w:tabs>
        <w:spacing w:line="235" w:lineRule="auto"/>
        <w:ind w:firstLine="709"/>
        <w:jc w:val="both"/>
        <w:rPr>
          <w:spacing w:val="-4"/>
          <w:sz w:val="28"/>
          <w:szCs w:val="28"/>
        </w:rPr>
      </w:pPr>
      <w:r w:rsidRPr="008306AF">
        <w:rPr>
          <w:spacing w:val="-4"/>
          <w:sz w:val="28"/>
          <w:szCs w:val="28"/>
        </w:rPr>
        <w:t xml:space="preserve">2) </w:t>
      </w:r>
      <w:r w:rsidRPr="008306AF">
        <w:rPr>
          <w:sz w:val="28"/>
          <w:szCs w:val="28"/>
        </w:rPr>
        <w:t>планировать работу отдела, вносить предложения по назначению и освобождению от занимаемой должности сотрудников отдела, а также о поощрении и наложении на них дисциплинарных взысканий;</w:t>
      </w:r>
    </w:p>
    <w:p w:rsidR="0039650F" w:rsidRPr="008306AF" w:rsidRDefault="0039650F" w:rsidP="00DA641C">
      <w:pPr>
        <w:tabs>
          <w:tab w:val="num" w:pos="720"/>
          <w:tab w:val="left" w:pos="900"/>
          <w:tab w:val="left" w:pos="1080"/>
          <w:tab w:val="left" w:pos="1260"/>
        </w:tabs>
        <w:spacing w:line="235" w:lineRule="auto"/>
        <w:ind w:firstLine="709"/>
        <w:jc w:val="both"/>
        <w:rPr>
          <w:sz w:val="28"/>
          <w:szCs w:val="28"/>
        </w:rPr>
      </w:pPr>
      <w:r w:rsidRPr="008306AF">
        <w:rPr>
          <w:spacing w:val="-4"/>
          <w:sz w:val="28"/>
          <w:szCs w:val="28"/>
        </w:rPr>
        <w:t>3) о</w:t>
      </w:r>
      <w:r w:rsidRPr="008306AF">
        <w:rPr>
          <w:sz w:val="28"/>
          <w:szCs w:val="28"/>
        </w:rPr>
        <w:t>рганизовывать и координировать деятельность сотрудников отдела по выполнению профильных для отдела работ, обеспечивать взаимодействие отдела с подразделениями Министерства, а также другими органами исполнительной  власти Пензенской области и организациями;</w:t>
      </w:r>
    </w:p>
    <w:p w:rsidR="0039650F" w:rsidRPr="008306AF" w:rsidRDefault="0039650F" w:rsidP="00DA641C">
      <w:pPr>
        <w:tabs>
          <w:tab w:val="num" w:pos="720"/>
          <w:tab w:val="left" w:pos="900"/>
          <w:tab w:val="left" w:pos="1080"/>
          <w:tab w:val="left" w:pos="1260"/>
        </w:tabs>
        <w:spacing w:line="235" w:lineRule="auto"/>
        <w:ind w:firstLine="709"/>
        <w:jc w:val="both"/>
        <w:rPr>
          <w:sz w:val="28"/>
          <w:szCs w:val="28"/>
        </w:rPr>
      </w:pPr>
      <w:r w:rsidRPr="008306AF">
        <w:rPr>
          <w:sz w:val="28"/>
          <w:szCs w:val="28"/>
        </w:rPr>
        <w:t>4) разрабатывать планы, дорожные карты по реализации Отделом поставленных масштабных задач;</w:t>
      </w:r>
    </w:p>
    <w:p w:rsidR="0039650F" w:rsidRPr="008306AF" w:rsidRDefault="0039650F" w:rsidP="00DA641C">
      <w:pPr>
        <w:tabs>
          <w:tab w:val="num" w:pos="720"/>
          <w:tab w:val="left" w:pos="900"/>
          <w:tab w:val="left" w:pos="1080"/>
          <w:tab w:val="left" w:pos="1260"/>
        </w:tabs>
        <w:spacing w:line="235" w:lineRule="auto"/>
        <w:ind w:firstLine="709"/>
        <w:jc w:val="both"/>
        <w:rPr>
          <w:sz w:val="28"/>
          <w:szCs w:val="28"/>
        </w:rPr>
      </w:pPr>
      <w:r w:rsidRPr="008306AF">
        <w:rPr>
          <w:sz w:val="28"/>
          <w:szCs w:val="28"/>
        </w:rPr>
        <w:t>5) принимать решения о способе и порядке выполнения поставленных перед Отделом целей и задач;</w:t>
      </w:r>
    </w:p>
    <w:p w:rsidR="0039650F" w:rsidRPr="008306AF" w:rsidRDefault="0039650F" w:rsidP="00703FA7">
      <w:pPr>
        <w:tabs>
          <w:tab w:val="num" w:pos="720"/>
          <w:tab w:val="left" w:pos="900"/>
          <w:tab w:val="left" w:pos="1080"/>
          <w:tab w:val="left" w:pos="1260"/>
        </w:tabs>
        <w:spacing w:line="235" w:lineRule="auto"/>
        <w:ind w:firstLine="709"/>
        <w:jc w:val="both"/>
        <w:rPr>
          <w:sz w:val="28"/>
          <w:szCs w:val="28"/>
        </w:rPr>
      </w:pPr>
      <w:r w:rsidRPr="008306AF">
        <w:rPr>
          <w:sz w:val="28"/>
          <w:szCs w:val="28"/>
        </w:rPr>
        <w:t>6) участвовать в разработке проектов нормативных правовых и распорядительных актов Правительства Пензенской области и Министерства в сфере деятельности Отдела;</w:t>
      </w:r>
    </w:p>
    <w:p w:rsidR="0039650F" w:rsidRPr="008306AF" w:rsidRDefault="0039650F" w:rsidP="00DA641C">
      <w:pPr>
        <w:widowControl/>
        <w:spacing w:line="235" w:lineRule="auto"/>
        <w:ind w:firstLine="709"/>
        <w:jc w:val="both"/>
        <w:rPr>
          <w:sz w:val="28"/>
          <w:szCs w:val="28"/>
        </w:rPr>
      </w:pPr>
      <w:r w:rsidRPr="008306AF">
        <w:rPr>
          <w:sz w:val="28"/>
          <w:szCs w:val="28"/>
        </w:rPr>
        <w:t>7) участвовать в работе коллегиальных и иных органов и комиссий Министерства (а также межведомственных), при условии включения в их состав в установленном порядке</w:t>
      </w:r>
      <w:r w:rsidRPr="008306AF">
        <w:rPr>
          <w:spacing w:val="-4"/>
          <w:sz w:val="28"/>
          <w:szCs w:val="28"/>
        </w:rPr>
        <w:t>;</w:t>
      </w:r>
    </w:p>
    <w:p w:rsidR="0039650F" w:rsidRPr="008306AF" w:rsidRDefault="0039650F" w:rsidP="00DA641C">
      <w:pPr>
        <w:widowControl/>
        <w:spacing w:line="235" w:lineRule="auto"/>
        <w:ind w:firstLine="709"/>
        <w:jc w:val="both"/>
        <w:rPr>
          <w:sz w:val="28"/>
          <w:szCs w:val="28"/>
        </w:rPr>
      </w:pPr>
      <w:r w:rsidRPr="008306AF">
        <w:rPr>
          <w:sz w:val="28"/>
          <w:szCs w:val="28"/>
        </w:rPr>
        <w:t xml:space="preserve">8) анализировать и контролировать достоверность сведений Реестра государственного имущества Пензенской области (далее – Реестр), </w:t>
      </w:r>
      <w:r w:rsidRPr="008306AF">
        <w:rPr>
          <w:sz w:val="28"/>
          <w:szCs w:val="28"/>
        </w:rPr>
        <w:br/>
        <w:t xml:space="preserve">анализировать документы, поступающие в Министерство, связанные с </w:t>
      </w:r>
      <w:r w:rsidRPr="008306AF">
        <w:rPr>
          <w:sz w:val="28"/>
          <w:szCs w:val="28"/>
        </w:rPr>
        <w:lastRenderedPageBreak/>
        <w:t>ведением Реестра, распоряжением государственным имуществом Пензенской области;</w:t>
      </w:r>
    </w:p>
    <w:p w:rsidR="0039650F" w:rsidRPr="008306AF" w:rsidRDefault="0039650F" w:rsidP="00DA641C">
      <w:pPr>
        <w:widowControl/>
        <w:spacing w:line="235" w:lineRule="auto"/>
        <w:ind w:firstLine="709"/>
        <w:jc w:val="both"/>
        <w:rPr>
          <w:sz w:val="28"/>
          <w:szCs w:val="28"/>
        </w:rPr>
      </w:pPr>
      <w:r w:rsidRPr="008306AF">
        <w:rPr>
          <w:sz w:val="28"/>
          <w:szCs w:val="28"/>
        </w:rPr>
        <w:t>9) представлять руководству Министерства предложения по оптимизации выполняемых отделом функций и порядку взаимодействия между подразделениями Министерства;</w:t>
      </w:r>
    </w:p>
    <w:p w:rsidR="0039650F" w:rsidRPr="008306AF" w:rsidRDefault="0039650F" w:rsidP="00DA641C">
      <w:pPr>
        <w:widowControl/>
        <w:spacing w:line="235" w:lineRule="auto"/>
        <w:ind w:firstLine="709"/>
        <w:jc w:val="both"/>
        <w:rPr>
          <w:sz w:val="28"/>
          <w:szCs w:val="28"/>
        </w:rPr>
      </w:pPr>
      <w:r w:rsidRPr="008306AF">
        <w:rPr>
          <w:sz w:val="28"/>
          <w:szCs w:val="28"/>
        </w:rPr>
        <w:t>10) распределять работу между сотрудниками Отдела;</w:t>
      </w:r>
    </w:p>
    <w:p w:rsidR="0039650F" w:rsidRPr="008306AF" w:rsidRDefault="0039650F" w:rsidP="00DA641C">
      <w:pPr>
        <w:widowControl/>
        <w:spacing w:line="235" w:lineRule="auto"/>
        <w:ind w:firstLine="709"/>
        <w:jc w:val="both"/>
        <w:rPr>
          <w:sz w:val="28"/>
          <w:szCs w:val="28"/>
        </w:rPr>
      </w:pPr>
      <w:r w:rsidRPr="008306AF">
        <w:rPr>
          <w:sz w:val="28"/>
          <w:szCs w:val="28"/>
        </w:rPr>
        <w:t>11)</w:t>
      </w:r>
      <w:r w:rsidRPr="008C5AF4">
        <w:rPr>
          <w:color w:val="0000FF"/>
          <w:sz w:val="28"/>
          <w:szCs w:val="28"/>
        </w:rPr>
        <w:t xml:space="preserve"> </w:t>
      </w:r>
      <w:r w:rsidRPr="008306AF">
        <w:rPr>
          <w:sz w:val="28"/>
          <w:szCs w:val="28"/>
        </w:rPr>
        <w:t>контролировать корректность работы информационной системы ведения Реестра в части учета недвижимого имущества и областных юридических лиц;</w:t>
      </w:r>
    </w:p>
    <w:p w:rsidR="0039650F" w:rsidRPr="008306AF" w:rsidRDefault="0039650F" w:rsidP="00DA641C">
      <w:pPr>
        <w:widowControl/>
        <w:spacing w:line="235" w:lineRule="auto"/>
        <w:ind w:firstLine="709"/>
        <w:jc w:val="both"/>
        <w:rPr>
          <w:sz w:val="28"/>
          <w:szCs w:val="28"/>
        </w:rPr>
      </w:pPr>
      <w:r w:rsidRPr="008306AF">
        <w:rPr>
          <w:spacing w:val="-4"/>
          <w:sz w:val="28"/>
          <w:szCs w:val="28"/>
        </w:rPr>
        <w:t>12) контролировать исполнение должностных обязанностей подчиненными</w:t>
      </w:r>
      <w:r w:rsidRPr="008306AF">
        <w:rPr>
          <w:sz w:val="28"/>
          <w:szCs w:val="28"/>
        </w:rPr>
        <w:t xml:space="preserve"> сотрудниками;</w:t>
      </w:r>
    </w:p>
    <w:p w:rsidR="0039650F" w:rsidRPr="0085616F" w:rsidRDefault="0039650F" w:rsidP="00DA641C">
      <w:pPr>
        <w:shd w:val="clear" w:color="auto" w:fill="FFFFFF"/>
        <w:spacing w:line="235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13)</w:t>
      </w:r>
      <w:r w:rsidRPr="008306AF">
        <w:rPr>
          <w:sz w:val="28"/>
          <w:szCs w:val="28"/>
        </w:rPr>
        <w:t xml:space="preserve"> принимать меры по предупреждению коррупции в возглавляемом Отделе, в том числе по обеспечению</w:t>
      </w:r>
      <w:r w:rsidRPr="0085616F">
        <w:rPr>
          <w:sz w:val="28"/>
          <w:szCs w:val="28"/>
        </w:rPr>
        <w:t xml:space="preserve"> соблюдения </w:t>
      </w:r>
      <w:r w:rsidRPr="0085616F">
        <w:rPr>
          <w:spacing w:val="-10"/>
          <w:sz w:val="28"/>
          <w:szCs w:val="28"/>
        </w:rPr>
        <w:t xml:space="preserve">подчиненными </w:t>
      </w:r>
      <w:r w:rsidRPr="006D7644">
        <w:rPr>
          <w:sz w:val="28"/>
          <w:szCs w:val="28"/>
        </w:rPr>
        <w:t>сотрудниками ограничений и запретов, требований о предотвращении</w:t>
      </w:r>
      <w:r w:rsidRPr="0085616F">
        <w:rPr>
          <w:sz w:val="28"/>
          <w:szCs w:val="28"/>
        </w:rPr>
        <w:t xml:space="preserve"> или </w:t>
      </w:r>
      <w:r>
        <w:rPr>
          <w:sz w:val="28"/>
          <w:szCs w:val="28"/>
        </w:rPr>
        <w:br/>
      </w:r>
      <w:r w:rsidRPr="0085616F">
        <w:rPr>
          <w:sz w:val="28"/>
          <w:szCs w:val="28"/>
        </w:rPr>
        <w:t xml:space="preserve">об урегулировании конфликта интересов, а также исполнения ими обязанностей, установленных </w:t>
      </w:r>
      <w:hyperlink r:id="rId7" w:history="1">
        <w:r w:rsidRPr="0085616F">
          <w:rPr>
            <w:sz w:val="28"/>
            <w:szCs w:val="28"/>
          </w:rPr>
          <w:t>Федеральным законом</w:t>
        </w:r>
      </w:hyperlink>
      <w:r w:rsidRPr="0085616F">
        <w:rPr>
          <w:sz w:val="28"/>
          <w:szCs w:val="28"/>
        </w:rPr>
        <w:t xml:space="preserve"> от 25.12.2008 № 273-ФЗ </w:t>
      </w:r>
      <w:r>
        <w:rPr>
          <w:sz w:val="28"/>
          <w:szCs w:val="28"/>
        </w:rPr>
        <w:t>"</w:t>
      </w:r>
      <w:r w:rsidRPr="0085616F">
        <w:rPr>
          <w:sz w:val="28"/>
          <w:szCs w:val="28"/>
        </w:rPr>
        <w:t>О противодействии коррупции</w:t>
      </w:r>
      <w:r>
        <w:rPr>
          <w:sz w:val="28"/>
          <w:szCs w:val="28"/>
        </w:rPr>
        <w:t>"</w:t>
      </w:r>
      <w:r w:rsidRPr="0085616F">
        <w:rPr>
          <w:sz w:val="28"/>
          <w:szCs w:val="28"/>
        </w:rPr>
        <w:t xml:space="preserve"> (с последующими изменениями), другими федеральными законами;</w:t>
      </w:r>
    </w:p>
    <w:p w:rsidR="0039650F" w:rsidRPr="0085616F" w:rsidRDefault="0039650F" w:rsidP="00DA641C">
      <w:pPr>
        <w:widowControl/>
        <w:spacing w:line="247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Pr="0085616F">
        <w:rPr>
          <w:sz w:val="28"/>
          <w:szCs w:val="28"/>
        </w:rPr>
        <w:t xml:space="preserve">) соблюдать правила делопроизводства, в том числе учитывать и хранить полученные на исполнение документы и материалы, своевременно сдавать их </w:t>
      </w:r>
      <w:proofErr w:type="gramStart"/>
      <w:r w:rsidRPr="0085616F">
        <w:rPr>
          <w:sz w:val="28"/>
          <w:szCs w:val="28"/>
        </w:rPr>
        <w:t>ответственному</w:t>
      </w:r>
      <w:proofErr w:type="gramEnd"/>
      <w:r w:rsidRPr="0085616F">
        <w:rPr>
          <w:sz w:val="28"/>
          <w:szCs w:val="28"/>
        </w:rPr>
        <w:t xml:space="preserve"> за делопроизводство, в том числе при уходе </w:t>
      </w:r>
      <w:r>
        <w:rPr>
          <w:sz w:val="28"/>
          <w:szCs w:val="28"/>
        </w:rPr>
        <w:br/>
      </w:r>
      <w:r w:rsidRPr="0085616F">
        <w:rPr>
          <w:sz w:val="28"/>
          <w:szCs w:val="28"/>
        </w:rPr>
        <w:t>в отпуск, убыти</w:t>
      </w:r>
      <w:r>
        <w:rPr>
          <w:sz w:val="28"/>
          <w:szCs w:val="28"/>
        </w:rPr>
        <w:t>и</w:t>
      </w:r>
      <w:r w:rsidRPr="0085616F">
        <w:rPr>
          <w:sz w:val="28"/>
          <w:szCs w:val="28"/>
        </w:rPr>
        <w:t xml:space="preserve"> в командировку, в случае болезни или оставления должности;</w:t>
      </w:r>
    </w:p>
    <w:p w:rsidR="0039650F" w:rsidRPr="0085616F" w:rsidRDefault="0039650F" w:rsidP="00DA641C">
      <w:pPr>
        <w:widowControl/>
        <w:spacing w:line="247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Pr="0085616F">
        <w:rPr>
          <w:sz w:val="28"/>
          <w:szCs w:val="28"/>
        </w:rPr>
        <w:t xml:space="preserve">) сообщать представителю нанимателя о личной заинтересованности </w:t>
      </w:r>
      <w:r w:rsidRPr="0085616F">
        <w:rPr>
          <w:spacing w:val="-6"/>
          <w:sz w:val="28"/>
          <w:szCs w:val="28"/>
        </w:rPr>
        <w:t>при исполнении должностных обязанностей, которая может привести к конфликту</w:t>
      </w:r>
      <w:r w:rsidRPr="0085616F">
        <w:rPr>
          <w:sz w:val="28"/>
          <w:szCs w:val="28"/>
        </w:rPr>
        <w:t xml:space="preserve"> интересов, принима</w:t>
      </w:r>
      <w:r>
        <w:rPr>
          <w:sz w:val="28"/>
          <w:szCs w:val="28"/>
        </w:rPr>
        <w:t>ть</w:t>
      </w:r>
      <w:r w:rsidRPr="0085616F">
        <w:rPr>
          <w:sz w:val="28"/>
          <w:szCs w:val="28"/>
        </w:rPr>
        <w:t xml:space="preserve"> меры к предотвращению такого конфликта;</w:t>
      </w:r>
    </w:p>
    <w:p w:rsidR="0039650F" w:rsidRPr="000A7D41" w:rsidRDefault="0039650F" w:rsidP="000A7D41">
      <w:pPr>
        <w:spacing w:line="247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Pr="0085616F">
        <w:rPr>
          <w:sz w:val="28"/>
          <w:szCs w:val="28"/>
        </w:rPr>
        <w:t>)</w:t>
      </w:r>
      <w:r>
        <w:rPr>
          <w:sz w:val="28"/>
          <w:szCs w:val="28"/>
        </w:rPr>
        <w:t> </w:t>
      </w:r>
      <w:r w:rsidRPr="000A7D41">
        <w:rPr>
          <w:sz w:val="28"/>
          <w:szCs w:val="28"/>
        </w:rPr>
        <w:t>соблюдать установленные действующим законодательством Российской Федерации требования информационной безопасности и требования о защите персональных данных;</w:t>
      </w:r>
    </w:p>
    <w:p w:rsidR="0039650F" w:rsidRPr="0085616F" w:rsidRDefault="0039650F" w:rsidP="00DA641C">
      <w:pPr>
        <w:widowControl/>
        <w:spacing w:line="247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17)</w:t>
      </w:r>
      <w:r w:rsidRPr="0085616F">
        <w:rPr>
          <w:sz w:val="28"/>
          <w:szCs w:val="28"/>
        </w:rPr>
        <w:t xml:space="preserve"> обеспечивать в</w:t>
      </w:r>
      <w:r>
        <w:rPr>
          <w:sz w:val="28"/>
          <w:szCs w:val="28"/>
        </w:rPr>
        <w:t xml:space="preserve"> </w:t>
      </w:r>
      <w:r w:rsidRPr="008306AF">
        <w:rPr>
          <w:sz w:val="28"/>
          <w:szCs w:val="28"/>
        </w:rPr>
        <w:t>Отделе</w:t>
      </w:r>
      <w:r>
        <w:rPr>
          <w:sz w:val="28"/>
          <w:szCs w:val="28"/>
        </w:rPr>
        <w:t xml:space="preserve"> </w:t>
      </w:r>
      <w:r w:rsidRPr="0085616F">
        <w:rPr>
          <w:sz w:val="28"/>
          <w:szCs w:val="28"/>
        </w:rPr>
        <w:t xml:space="preserve">рассмотрение обращений граждан </w:t>
      </w:r>
      <w:r>
        <w:rPr>
          <w:sz w:val="28"/>
          <w:szCs w:val="28"/>
        </w:rPr>
        <w:br/>
      </w:r>
      <w:r w:rsidRPr="0085616F">
        <w:rPr>
          <w:sz w:val="28"/>
          <w:szCs w:val="28"/>
        </w:rPr>
        <w:t xml:space="preserve">в соответствии с действующим законодательством о порядке рассмотрения обращений граждан Российской Федерации, </w:t>
      </w:r>
      <w:r w:rsidRPr="007A7543">
        <w:rPr>
          <w:sz w:val="28"/>
          <w:szCs w:val="28"/>
        </w:rPr>
        <w:t>визировать</w:t>
      </w:r>
      <w:r w:rsidRPr="0085616F">
        <w:rPr>
          <w:sz w:val="28"/>
          <w:szCs w:val="28"/>
        </w:rPr>
        <w:t xml:space="preserve"> ответы на обращения граждан; </w:t>
      </w:r>
    </w:p>
    <w:p w:rsidR="0039650F" w:rsidRPr="008306AF" w:rsidRDefault="0039650F" w:rsidP="00DA641C">
      <w:pPr>
        <w:widowControl/>
        <w:spacing w:line="247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Pr="008306AF">
        <w:rPr>
          <w:sz w:val="28"/>
          <w:szCs w:val="28"/>
        </w:rPr>
        <w:t>) взаимодействовать с представителями юридических лиц, представляющими информацию для ведения Реестра;</w:t>
      </w:r>
    </w:p>
    <w:p w:rsidR="0039650F" w:rsidRPr="008306AF" w:rsidRDefault="0039650F" w:rsidP="00DA641C">
      <w:pPr>
        <w:widowControl/>
        <w:spacing w:line="247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Pr="008306AF">
        <w:rPr>
          <w:sz w:val="28"/>
          <w:szCs w:val="28"/>
        </w:rPr>
        <w:t>) взаимодействовать с потребителями информации Реестра;</w:t>
      </w:r>
    </w:p>
    <w:p w:rsidR="0039650F" w:rsidRPr="008306AF" w:rsidRDefault="0039650F" w:rsidP="007C12AE">
      <w:pPr>
        <w:widowControl/>
        <w:spacing w:line="247" w:lineRule="auto"/>
        <w:ind w:firstLine="709"/>
        <w:jc w:val="both"/>
        <w:rPr>
          <w:sz w:val="28"/>
          <w:szCs w:val="28"/>
        </w:rPr>
      </w:pPr>
      <w:r w:rsidRPr="008306AF">
        <w:rPr>
          <w:sz w:val="28"/>
          <w:szCs w:val="28"/>
        </w:rPr>
        <w:t>2</w:t>
      </w:r>
      <w:r>
        <w:rPr>
          <w:sz w:val="28"/>
          <w:szCs w:val="28"/>
        </w:rPr>
        <w:t>0</w:t>
      </w:r>
      <w:r w:rsidRPr="008306AF">
        <w:rPr>
          <w:sz w:val="28"/>
          <w:szCs w:val="28"/>
        </w:rPr>
        <w:t>) поддерживать уровень квалификации, необходимый для исполнения должностных обязанностей;</w:t>
      </w:r>
    </w:p>
    <w:p w:rsidR="0039650F" w:rsidRPr="008306AF" w:rsidRDefault="0039650F" w:rsidP="007C12AE">
      <w:pPr>
        <w:tabs>
          <w:tab w:val="left" w:pos="900"/>
          <w:tab w:val="left" w:pos="1701"/>
        </w:tabs>
        <w:spacing w:line="334" w:lineRule="exact"/>
        <w:ind w:firstLine="709"/>
        <w:jc w:val="both"/>
        <w:rPr>
          <w:sz w:val="28"/>
          <w:szCs w:val="28"/>
        </w:rPr>
      </w:pPr>
      <w:r w:rsidRPr="008306AF">
        <w:rPr>
          <w:sz w:val="28"/>
          <w:szCs w:val="28"/>
        </w:rPr>
        <w:t>2</w:t>
      </w:r>
      <w:r>
        <w:rPr>
          <w:sz w:val="28"/>
          <w:szCs w:val="28"/>
        </w:rPr>
        <w:t>1</w:t>
      </w:r>
      <w:r w:rsidRPr="008306AF">
        <w:rPr>
          <w:sz w:val="28"/>
          <w:szCs w:val="28"/>
        </w:rPr>
        <w:t>) соблюдать нормы служебной этики и установленный служебный распорядок;</w:t>
      </w:r>
    </w:p>
    <w:p w:rsidR="0039650F" w:rsidRPr="008306AF" w:rsidRDefault="0039650F" w:rsidP="007C12AE">
      <w:pPr>
        <w:tabs>
          <w:tab w:val="left" w:pos="900"/>
          <w:tab w:val="left" w:pos="1701"/>
        </w:tabs>
        <w:spacing w:line="334" w:lineRule="exact"/>
        <w:ind w:firstLine="709"/>
        <w:jc w:val="both"/>
        <w:rPr>
          <w:sz w:val="28"/>
          <w:szCs w:val="28"/>
        </w:rPr>
      </w:pPr>
      <w:r w:rsidRPr="008306AF">
        <w:rPr>
          <w:sz w:val="28"/>
          <w:szCs w:val="28"/>
        </w:rPr>
        <w:t>2</w:t>
      </w:r>
      <w:r>
        <w:rPr>
          <w:sz w:val="28"/>
          <w:szCs w:val="28"/>
        </w:rPr>
        <w:t>2</w:t>
      </w:r>
      <w:r w:rsidRPr="008306AF">
        <w:rPr>
          <w:sz w:val="28"/>
          <w:szCs w:val="28"/>
        </w:rPr>
        <w:t>) принимать решения в соответствии с функциями, возложенными на отдел и в пределах своих полномочий;</w:t>
      </w:r>
    </w:p>
    <w:p w:rsidR="0039650F" w:rsidRPr="008306AF" w:rsidRDefault="0039650F" w:rsidP="007C12AE">
      <w:pPr>
        <w:widowControl/>
        <w:tabs>
          <w:tab w:val="left" w:pos="1260"/>
          <w:tab w:val="left" w:pos="1620"/>
          <w:tab w:val="left" w:pos="1701"/>
        </w:tabs>
        <w:ind w:firstLine="709"/>
        <w:jc w:val="both"/>
        <w:rPr>
          <w:sz w:val="28"/>
          <w:szCs w:val="28"/>
        </w:rPr>
      </w:pPr>
      <w:r w:rsidRPr="008306AF">
        <w:rPr>
          <w:sz w:val="28"/>
          <w:szCs w:val="28"/>
        </w:rPr>
        <w:t>2</w:t>
      </w:r>
      <w:r>
        <w:rPr>
          <w:sz w:val="28"/>
          <w:szCs w:val="28"/>
        </w:rPr>
        <w:t>3</w:t>
      </w:r>
      <w:r w:rsidRPr="008306AF">
        <w:rPr>
          <w:sz w:val="28"/>
          <w:szCs w:val="28"/>
        </w:rPr>
        <w:t xml:space="preserve">) принимать участие в определении вида фактического использования зданий (строений и сооружений) и помещений, в отношении которых налоговая база определяется как кадастровая стоимость, в соответствии с порядком установления вида фактического использования зданий (строений и </w:t>
      </w:r>
      <w:r w:rsidRPr="008306AF">
        <w:rPr>
          <w:sz w:val="28"/>
          <w:szCs w:val="28"/>
        </w:rPr>
        <w:lastRenderedPageBreak/>
        <w:t>сооружений) и помещений, установленным в соответствии с действующим законодательством;</w:t>
      </w:r>
    </w:p>
    <w:p w:rsidR="0039650F" w:rsidRPr="008306AF" w:rsidRDefault="0039650F" w:rsidP="007C12AE">
      <w:pPr>
        <w:tabs>
          <w:tab w:val="left" w:pos="900"/>
          <w:tab w:val="left" w:pos="1701"/>
        </w:tabs>
        <w:spacing w:line="334" w:lineRule="exact"/>
        <w:ind w:firstLine="709"/>
        <w:jc w:val="both"/>
        <w:rPr>
          <w:sz w:val="28"/>
          <w:szCs w:val="28"/>
        </w:rPr>
      </w:pPr>
      <w:r w:rsidRPr="008306AF">
        <w:rPr>
          <w:sz w:val="28"/>
          <w:szCs w:val="28"/>
        </w:rPr>
        <w:t>2</w:t>
      </w:r>
      <w:r>
        <w:rPr>
          <w:sz w:val="28"/>
          <w:szCs w:val="28"/>
        </w:rPr>
        <w:t>4</w:t>
      </w:r>
      <w:r w:rsidRPr="008306AF">
        <w:rPr>
          <w:sz w:val="28"/>
          <w:szCs w:val="28"/>
        </w:rPr>
        <w:t>) принимать участие в определении перечня объектов недвижимого имущества, указанных в подпунктах 1 и 2 пункта 1 статьи 378.2 Налогового Кодекса РФ, в отношении которых налоговая база определяется как кадастровая стоимость;</w:t>
      </w:r>
    </w:p>
    <w:p w:rsidR="0039650F" w:rsidRPr="008306AF" w:rsidRDefault="0039650F" w:rsidP="007C12AE">
      <w:pPr>
        <w:tabs>
          <w:tab w:val="left" w:pos="900"/>
          <w:tab w:val="left" w:pos="1701"/>
        </w:tabs>
        <w:spacing w:line="334" w:lineRule="exact"/>
        <w:ind w:firstLine="709"/>
        <w:jc w:val="both"/>
        <w:rPr>
          <w:sz w:val="28"/>
          <w:szCs w:val="28"/>
        </w:rPr>
      </w:pPr>
      <w:r w:rsidRPr="008306AF">
        <w:rPr>
          <w:sz w:val="28"/>
          <w:szCs w:val="28"/>
        </w:rPr>
        <w:t>2</w:t>
      </w:r>
      <w:r>
        <w:rPr>
          <w:sz w:val="28"/>
          <w:szCs w:val="28"/>
        </w:rPr>
        <w:t>5</w:t>
      </w:r>
      <w:r w:rsidRPr="008306AF">
        <w:rPr>
          <w:sz w:val="28"/>
          <w:szCs w:val="28"/>
        </w:rPr>
        <w:t>) представлять в установленном порядке предусмотренные</w:t>
      </w:r>
      <w:r w:rsidRPr="00D92763">
        <w:rPr>
          <w:color w:val="0000FF"/>
          <w:sz w:val="28"/>
          <w:szCs w:val="28"/>
        </w:rPr>
        <w:t> </w:t>
      </w:r>
      <w:r>
        <w:rPr>
          <w:color w:val="0000FF"/>
          <w:sz w:val="28"/>
          <w:szCs w:val="28"/>
        </w:rPr>
        <w:t xml:space="preserve"> </w:t>
      </w:r>
      <w:hyperlink r:id="rId8" w:history="1">
        <w:r w:rsidRPr="008306AF">
          <w:rPr>
            <w:sz w:val="28"/>
            <w:szCs w:val="28"/>
          </w:rPr>
          <w:t>Федеральным законом</w:t>
        </w:r>
      </w:hyperlink>
      <w:r w:rsidRPr="008306AF">
        <w:rPr>
          <w:sz w:val="28"/>
          <w:szCs w:val="28"/>
        </w:rPr>
        <w:t> сведения о своих доходах, имуществе и обязательствах имущественного характера, а также о доходах, об имуществе и обязательствах имущественного характера членов своей семьи;</w:t>
      </w:r>
    </w:p>
    <w:p w:rsidR="0039650F" w:rsidRPr="008306AF" w:rsidRDefault="0039650F" w:rsidP="0003403F">
      <w:pPr>
        <w:tabs>
          <w:tab w:val="left" w:pos="900"/>
          <w:tab w:val="left" w:pos="1701"/>
        </w:tabs>
        <w:spacing w:line="334" w:lineRule="exact"/>
        <w:ind w:firstLine="709"/>
        <w:jc w:val="both"/>
        <w:rPr>
          <w:sz w:val="28"/>
          <w:szCs w:val="28"/>
        </w:rPr>
      </w:pPr>
      <w:r w:rsidRPr="008306AF">
        <w:rPr>
          <w:sz w:val="28"/>
          <w:szCs w:val="28"/>
        </w:rPr>
        <w:t>2</w:t>
      </w:r>
      <w:r>
        <w:rPr>
          <w:sz w:val="28"/>
          <w:szCs w:val="28"/>
        </w:rPr>
        <w:t>6</w:t>
      </w:r>
      <w:r w:rsidRPr="008306AF">
        <w:rPr>
          <w:sz w:val="28"/>
          <w:szCs w:val="28"/>
        </w:rPr>
        <w:t>) исполнять должностные обязанности в соответствии с настоящим должностным регламентом.</w:t>
      </w:r>
    </w:p>
    <w:p w:rsidR="0039650F" w:rsidRPr="008306AF" w:rsidRDefault="0039650F" w:rsidP="0003403F">
      <w:pPr>
        <w:tabs>
          <w:tab w:val="left" w:pos="0"/>
          <w:tab w:val="left" w:pos="1080"/>
        </w:tabs>
        <w:spacing w:line="247" w:lineRule="auto"/>
        <w:ind w:firstLine="709"/>
        <w:jc w:val="both"/>
        <w:rPr>
          <w:spacing w:val="-4"/>
          <w:sz w:val="28"/>
          <w:szCs w:val="28"/>
        </w:rPr>
      </w:pPr>
      <w:r w:rsidRPr="005B09FF">
        <w:rPr>
          <w:sz w:val="28"/>
          <w:szCs w:val="28"/>
        </w:rPr>
        <w:t>10. В целях исполнения возложенных должностных обязанностей</w:t>
      </w:r>
      <w:r>
        <w:rPr>
          <w:sz w:val="28"/>
          <w:szCs w:val="28"/>
        </w:rPr>
        <w:t xml:space="preserve"> начальник </w:t>
      </w:r>
      <w:r w:rsidRPr="008306AF">
        <w:rPr>
          <w:sz w:val="28"/>
          <w:szCs w:val="28"/>
        </w:rPr>
        <w:t xml:space="preserve">Отдела </w:t>
      </w:r>
      <w:r w:rsidRPr="008306AF">
        <w:rPr>
          <w:spacing w:val="-4"/>
          <w:sz w:val="28"/>
          <w:szCs w:val="28"/>
        </w:rPr>
        <w:t>имеет право:</w:t>
      </w:r>
    </w:p>
    <w:p w:rsidR="0039650F" w:rsidRPr="008306AF" w:rsidRDefault="0039650F" w:rsidP="000966E5">
      <w:pPr>
        <w:numPr>
          <w:ilvl w:val="0"/>
          <w:numId w:val="7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306AF">
        <w:rPr>
          <w:sz w:val="28"/>
          <w:szCs w:val="28"/>
        </w:rPr>
        <w:t xml:space="preserve">представлять Министерство и его структурное подразделение по вопросам, относящимся к его компетенции; </w:t>
      </w:r>
    </w:p>
    <w:p w:rsidR="0039650F" w:rsidRPr="008306AF" w:rsidRDefault="0039650F" w:rsidP="000966E5">
      <w:pPr>
        <w:numPr>
          <w:ilvl w:val="0"/>
          <w:numId w:val="7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8306AF">
        <w:rPr>
          <w:sz w:val="28"/>
          <w:szCs w:val="28"/>
        </w:rPr>
        <w:t>принимать решения в соответствии с должностными обязанностями и в пределах своей компетенции;</w:t>
      </w:r>
    </w:p>
    <w:p w:rsidR="0039650F" w:rsidRPr="008306AF" w:rsidRDefault="0039650F" w:rsidP="000966E5">
      <w:pPr>
        <w:numPr>
          <w:ilvl w:val="0"/>
          <w:numId w:val="7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8306AF">
        <w:rPr>
          <w:sz w:val="28"/>
          <w:szCs w:val="28"/>
        </w:rPr>
        <w:t xml:space="preserve">вести переписку с федеральными  органами  исполнительной власти, государственными органами субъектов Российской Федерации, органами местного самоуправления, а также организациями в соответствии с действующим законодательством; </w:t>
      </w:r>
    </w:p>
    <w:p w:rsidR="0039650F" w:rsidRPr="008306AF" w:rsidRDefault="0039650F" w:rsidP="000966E5">
      <w:pPr>
        <w:pStyle w:val="ConsPlusNormal"/>
        <w:widowControl/>
        <w:numPr>
          <w:ilvl w:val="0"/>
          <w:numId w:val="7"/>
        </w:numPr>
        <w:tabs>
          <w:tab w:val="left" w:pos="108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6AF">
        <w:rPr>
          <w:rFonts w:ascii="Times New Roman" w:hAnsi="Times New Roman" w:cs="Times New Roman"/>
          <w:sz w:val="28"/>
          <w:szCs w:val="28"/>
        </w:rPr>
        <w:t>запрашивать и получать необходимую информацию, касающуюся выполнения</w:t>
      </w:r>
      <w:r w:rsidRPr="008306AF">
        <w:rPr>
          <w:sz w:val="28"/>
          <w:szCs w:val="28"/>
        </w:rPr>
        <w:t xml:space="preserve"> </w:t>
      </w:r>
      <w:r w:rsidRPr="008306AF">
        <w:rPr>
          <w:rFonts w:ascii="Times New Roman" w:hAnsi="Times New Roman" w:cs="Times New Roman"/>
          <w:sz w:val="28"/>
          <w:szCs w:val="28"/>
        </w:rPr>
        <w:t>порученного задания;</w:t>
      </w:r>
    </w:p>
    <w:p w:rsidR="0039650F" w:rsidRPr="008306AF" w:rsidRDefault="0039650F" w:rsidP="000966E5">
      <w:pPr>
        <w:pStyle w:val="ConsPlusNormal"/>
        <w:widowControl/>
        <w:numPr>
          <w:ilvl w:val="0"/>
          <w:numId w:val="7"/>
        </w:numPr>
        <w:tabs>
          <w:tab w:val="left" w:pos="108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6AF">
        <w:rPr>
          <w:rFonts w:ascii="Times New Roman" w:hAnsi="Times New Roman" w:cs="Times New Roman"/>
          <w:sz w:val="28"/>
          <w:szCs w:val="28"/>
        </w:rPr>
        <w:t xml:space="preserve">вносить на рассмотрение Министра и непосредственного руководителя предложения по улучшению деятельности Отдела, Министерства; </w:t>
      </w:r>
    </w:p>
    <w:p w:rsidR="0039650F" w:rsidRPr="008306AF" w:rsidRDefault="0039650F" w:rsidP="000966E5">
      <w:pPr>
        <w:pStyle w:val="ConsNormal"/>
        <w:widowControl/>
        <w:numPr>
          <w:ilvl w:val="0"/>
          <w:numId w:val="7"/>
        </w:numPr>
        <w:tabs>
          <w:tab w:val="left" w:pos="993"/>
          <w:tab w:val="left" w:pos="1080"/>
        </w:tabs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6AF">
        <w:rPr>
          <w:rFonts w:ascii="Times New Roman" w:hAnsi="Times New Roman" w:cs="Times New Roman"/>
          <w:sz w:val="28"/>
          <w:szCs w:val="28"/>
        </w:rPr>
        <w:t>участвовать в совещаниях, семинарах и других организационных мероприятиях, выступать на них по вопросам, относящимся к сфере деятельности Отдела.</w:t>
      </w:r>
    </w:p>
    <w:p w:rsidR="0039650F" w:rsidRPr="008306AF" w:rsidRDefault="0039650F" w:rsidP="00DA641C">
      <w:pPr>
        <w:tabs>
          <w:tab w:val="num" w:pos="720"/>
          <w:tab w:val="left" w:pos="900"/>
          <w:tab w:val="left" w:pos="1080"/>
          <w:tab w:val="left" w:pos="1260"/>
        </w:tabs>
        <w:spacing w:line="247" w:lineRule="auto"/>
        <w:ind w:firstLine="709"/>
        <w:jc w:val="both"/>
        <w:rPr>
          <w:sz w:val="28"/>
          <w:szCs w:val="28"/>
        </w:rPr>
      </w:pPr>
      <w:r w:rsidRPr="008306AF">
        <w:rPr>
          <w:spacing w:val="-4"/>
          <w:sz w:val="28"/>
          <w:szCs w:val="28"/>
        </w:rPr>
        <w:t xml:space="preserve">11. Начальник Отдела осуществляет иные права и исполняет иные обязанности, предусмотренные законодательством Российской Федерации, приказами, распоряжениями и поручениями руководителей Министерства. </w:t>
      </w:r>
    </w:p>
    <w:p w:rsidR="0039650F" w:rsidRDefault="0039650F" w:rsidP="00DA641C">
      <w:pPr>
        <w:tabs>
          <w:tab w:val="num" w:pos="720"/>
          <w:tab w:val="left" w:pos="900"/>
          <w:tab w:val="left" w:pos="1080"/>
          <w:tab w:val="left" w:pos="1260"/>
        </w:tabs>
        <w:spacing w:line="247" w:lineRule="auto"/>
        <w:ind w:firstLine="709"/>
        <w:jc w:val="both"/>
        <w:rPr>
          <w:spacing w:val="-4"/>
          <w:sz w:val="28"/>
          <w:szCs w:val="28"/>
        </w:rPr>
      </w:pPr>
      <w:r w:rsidRPr="008306AF">
        <w:rPr>
          <w:sz w:val="28"/>
          <w:szCs w:val="28"/>
        </w:rPr>
        <w:t xml:space="preserve">12. </w:t>
      </w:r>
      <w:proofErr w:type="gramStart"/>
      <w:r w:rsidRPr="008306AF">
        <w:rPr>
          <w:sz w:val="28"/>
          <w:szCs w:val="28"/>
        </w:rPr>
        <w:t xml:space="preserve">Начальник Отдела </w:t>
      </w:r>
      <w:r w:rsidRPr="008306AF">
        <w:rPr>
          <w:spacing w:val="-4"/>
          <w:sz w:val="28"/>
          <w:szCs w:val="28"/>
        </w:rPr>
        <w:t>за</w:t>
      </w:r>
      <w:r w:rsidRPr="005B09FF">
        <w:rPr>
          <w:spacing w:val="-4"/>
          <w:sz w:val="28"/>
          <w:szCs w:val="28"/>
        </w:rPr>
        <w:t xml:space="preserve"> неисполнение или ненадлежащее исполнение должностных обязанностей, несоблюдение ограничений и запретов, требований к служебному поведению, </w:t>
      </w:r>
      <w:r w:rsidRPr="00DB6C2A">
        <w:rPr>
          <w:spacing w:val="-4"/>
          <w:sz w:val="28"/>
          <w:szCs w:val="28"/>
        </w:rPr>
        <w:t>трудового законодательства и законодательства о государственной гражданской службе, установленных действующим законодательством Российской Федерации требований информационной безопасности и требований о защите персональных данных, невыполнение поручений непосредственного руководителя, использование в целях, не связанных с исполнением должностных обязанностей, находящегося в его распоряжении государственного имущества, в том</w:t>
      </w:r>
      <w:proofErr w:type="gramEnd"/>
      <w:r w:rsidRPr="00DB6C2A">
        <w:rPr>
          <w:spacing w:val="-4"/>
          <w:sz w:val="28"/>
          <w:szCs w:val="28"/>
        </w:rPr>
        <w:t xml:space="preserve"> </w:t>
      </w:r>
      <w:proofErr w:type="gramStart"/>
      <w:r w:rsidRPr="00DB6C2A">
        <w:rPr>
          <w:spacing w:val="-4"/>
          <w:sz w:val="28"/>
          <w:szCs w:val="28"/>
        </w:rPr>
        <w:t>числе</w:t>
      </w:r>
      <w:proofErr w:type="gramEnd"/>
      <w:r w:rsidRPr="00DB6C2A">
        <w:rPr>
          <w:spacing w:val="-4"/>
          <w:sz w:val="28"/>
          <w:szCs w:val="28"/>
        </w:rPr>
        <w:t xml:space="preserve"> ресурсов информационно-телекоммуникационной сети </w:t>
      </w:r>
      <w:r>
        <w:rPr>
          <w:spacing w:val="-4"/>
          <w:sz w:val="28"/>
          <w:szCs w:val="28"/>
        </w:rPr>
        <w:t>"</w:t>
      </w:r>
      <w:r w:rsidRPr="00DB6C2A">
        <w:rPr>
          <w:spacing w:val="-4"/>
          <w:sz w:val="28"/>
          <w:szCs w:val="28"/>
        </w:rPr>
        <w:t>Интернет</w:t>
      </w:r>
      <w:r>
        <w:rPr>
          <w:spacing w:val="-4"/>
          <w:sz w:val="28"/>
          <w:szCs w:val="28"/>
        </w:rPr>
        <w:t>"</w:t>
      </w:r>
      <w:r w:rsidRPr="00DB6C2A">
        <w:rPr>
          <w:spacing w:val="-4"/>
          <w:sz w:val="28"/>
          <w:szCs w:val="28"/>
        </w:rPr>
        <w:t>, может</w:t>
      </w:r>
      <w:r w:rsidRPr="005B09FF">
        <w:rPr>
          <w:spacing w:val="-4"/>
          <w:sz w:val="28"/>
          <w:szCs w:val="28"/>
        </w:rPr>
        <w:t xml:space="preserve"> быть привлечен к дисциплинарной ответственности в соответствии с законодательством Российской Федерации</w:t>
      </w:r>
      <w:r>
        <w:rPr>
          <w:spacing w:val="-4"/>
          <w:sz w:val="28"/>
          <w:szCs w:val="28"/>
        </w:rPr>
        <w:t>.</w:t>
      </w:r>
    </w:p>
    <w:p w:rsidR="0039650F" w:rsidRPr="007A7543" w:rsidRDefault="0039650F" w:rsidP="00380B98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r w:rsidRPr="007A7543">
        <w:rPr>
          <w:sz w:val="28"/>
          <w:szCs w:val="28"/>
        </w:rPr>
        <w:t xml:space="preserve">Отдела </w:t>
      </w:r>
      <w:r w:rsidRPr="007A7543">
        <w:rPr>
          <w:spacing w:val="-4"/>
          <w:sz w:val="28"/>
          <w:szCs w:val="28"/>
        </w:rPr>
        <w:t xml:space="preserve">несет административную и материальную </w:t>
      </w:r>
      <w:r w:rsidRPr="007A7543">
        <w:rPr>
          <w:spacing w:val="-4"/>
          <w:sz w:val="28"/>
          <w:szCs w:val="28"/>
        </w:rPr>
        <w:lastRenderedPageBreak/>
        <w:t>ответственность в соответствии с действующим законодательством.</w:t>
      </w:r>
    </w:p>
    <w:p w:rsidR="0039650F" w:rsidRPr="007A7543" w:rsidRDefault="0039650F" w:rsidP="002550DF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7A7543">
        <w:rPr>
          <w:sz w:val="28"/>
          <w:szCs w:val="28"/>
        </w:rPr>
        <w:t>Начальник Отдела</w:t>
      </w:r>
      <w:r w:rsidRPr="007A7543">
        <w:rPr>
          <w:spacing w:val="-4"/>
          <w:sz w:val="28"/>
          <w:szCs w:val="28"/>
        </w:rPr>
        <w:t xml:space="preserve"> несет персональную ответственность за качество подготовки проектов нормативных правовых актов Губернатора и Правительства Пензенской области по вопросам компетенции Отдела, нормативных правовых актов Министерства, соблюдение сроков их подготовки и согласования.</w:t>
      </w:r>
    </w:p>
    <w:p w:rsidR="0039650F" w:rsidRPr="008757A2" w:rsidRDefault="0039650F" w:rsidP="00380B98">
      <w:pPr>
        <w:ind w:firstLine="720"/>
        <w:jc w:val="both"/>
        <w:rPr>
          <w:sz w:val="16"/>
          <w:szCs w:val="16"/>
        </w:rPr>
      </w:pPr>
    </w:p>
    <w:p w:rsidR="0039650F" w:rsidRPr="00AD0DBF" w:rsidRDefault="0039650F" w:rsidP="00380B9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VIII</w:t>
      </w:r>
      <w:r w:rsidRPr="004F3712">
        <w:rPr>
          <w:b/>
          <w:sz w:val="28"/>
          <w:szCs w:val="28"/>
        </w:rPr>
        <w:t xml:space="preserve">. </w:t>
      </w:r>
      <w:r w:rsidRPr="00AD0DBF">
        <w:rPr>
          <w:b/>
          <w:sz w:val="28"/>
          <w:szCs w:val="28"/>
        </w:rPr>
        <w:t>Перечень государственных услуг, оказываемых</w:t>
      </w:r>
    </w:p>
    <w:p w:rsidR="0039650F" w:rsidRPr="004F3712" w:rsidRDefault="0039650F" w:rsidP="00380B9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D0DBF">
        <w:rPr>
          <w:b/>
          <w:sz w:val="28"/>
          <w:szCs w:val="28"/>
        </w:rPr>
        <w:t>гражданам и организациям</w:t>
      </w:r>
    </w:p>
    <w:p w:rsidR="0039650F" w:rsidRPr="008757A2" w:rsidRDefault="0039650F" w:rsidP="00380B98">
      <w:pPr>
        <w:autoSpaceDE w:val="0"/>
        <w:autoSpaceDN w:val="0"/>
        <w:adjustRightInd w:val="0"/>
        <w:ind w:firstLine="709"/>
        <w:jc w:val="center"/>
        <w:rPr>
          <w:b/>
          <w:sz w:val="16"/>
          <w:szCs w:val="16"/>
        </w:rPr>
      </w:pPr>
    </w:p>
    <w:p w:rsidR="0039650F" w:rsidRPr="007A7543" w:rsidRDefault="0039650F" w:rsidP="00380B98">
      <w:pPr>
        <w:ind w:firstLine="720"/>
        <w:jc w:val="both"/>
        <w:rPr>
          <w:sz w:val="28"/>
          <w:szCs w:val="28"/>
        </w:rPr>
      </w:pPr>
      <w:r w:rsidRPr="00EA563E">
        <w:rPr>
          <w:sz w:val="28"/>
          <w:szCs w:val="28"/>
        </w:rPr>
        <w:t>1</w:t>
      </w:r>
      <w:r>
        <w:rPr>
          <w:sz w:val="28"/>
          <w:szCs w:val="28"/>
        </w:rPr>
        <w:t xml:space="preserve">9. Начальник </w:t>
      </w:r>
      <w:r w:rsidRPr="007A7543">
        <w:rPr>
          <w:sz w:val="28"/>
          <w:szCs w:val="28"/>
        </w:rPr>
        <w:t>Отдела</w:t>
      </w:r>
      <w:r w:rsidRPr="007A7543">
        <w:rPr>
          <w:spacing w:val="-4"/>
          <w:sz w:val="28"/>
          <w:szCs w:val="28"/>
        </w:rPr>
        <w:t xml:space="preserve"> </w:t>
      </w:r>
      <w:r w:rsidRPr="007A7543">
        <w:rPr>
          <w:sz w:val="28"/>
          <w:szCs w:val="28"/>
        </w:rPr>
        <w:t xml:space="preserve">принимает участие в оказании следующих государственных услуг: </w:t>
      </w:r>
    </w:p>
    <w:p w:rsidR="0039650F" w:rsidRPr="007A7543" w:rsidRDefault="0039650F" w:rsidP="00380B98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7A7543">
        <w:rPr>
          <w:spacing w:val="-4"/>
          <w:sz w:val="28"/>
          <w:szCs w:val="28"/>
        </w:rPr>
        <w:t>1)  </w:t>
      </w:r>
      <w:r w:rsidRPr="007A7543">
        <w:rPr>
          <w:sz w:val="28"/>
          <w:szCs w:val="28"/>
        </w:rPr>
        <w:t>Предоставление информации и выписок из реестра государственного имущества Пензенской области;</w:t>
      </w:r>
    </w:p>
    <w:p w:rsidR="0039650F" w:rsidRPr="007A7543" w:rsidRDefault="0039650F" w:rsidP="00045C74">
      <w:pPr>
        <w:widowControl/>
        <w:tabs>
          <w:tab w:val="left" w:pos="1134"/>
          <w:tab w:val="num" w:pos="1260"/>
        </w:tabs>
        <w:ind w:firstLine="709"/>
        <w:jc w:val="both"/>
        <w:rPr>
          <w:sz w:val="28"/>
          <w:szCs w:val="28"/>
        </w:rPr>
      </w:pPr>
      <w:r w:rsidRPr="007A7543">
        <w:rPr>
          <w:sz w:val="28"/>
          <w:szCs w:val="28"/>
        </w:rPr>
        <w:t>2) Предоставление государственного имущества Пензенской области в безвозмездное пользование;</w:t>
      </w:r>
    </w:p>
    <w:p w:rsidR="0039650F" w:rsidRPr="007A7543" w:rsidRDefault="0039650F" w:rsidP="00045C74">
      <w:pPr>
        <w:widowControl/>
        <w:tabs>
          <w:tab w:val="left" w:pos="1134"/>
          <w:tab w:val="num" w:pos="1260"/>
        </w:tabs>
        <w:ind w:firstLine="709"/>
        <w:jc w:val="both"/>
        <w:rPr>
          <w:sz w:val="28"/>
          <w:szCs w:val="28"/>
        </w:rPr>
      </w:pPr>
      <w:r w:rsidRPr="007A7543">
        <w:rPr>
          <w:sz w:val="28"/>
          <w:szCs w:val="28"/>
        </w:rPr>
        <w:t>3) Предоставление государственного имущества Пензенской области в аренду;</w:t>
      </w:r>
    </w:p>
    <w:p w:rsidR="0039650F" w:rsidRPr="007A7543" w:rsidRDefault="0039650F" w:rsidP="00045C74">
      <w:pPr>
        <w:widowControl/>
        <w:tabs>
          <w:tab w:val="left" w:pos="1134"/>
        </w:tabs>
        <w:ind w:firstLine="709"/>
        <w:jc w:val="both"/>
        <w:rPr>
          <w:sz w:val="28"/>
          <w:szCs w:val="28"/>
        </w:rPr>
      </w:pPr>
      <w:r w:rsidRPr="007A7543">
        <w:rPr>
          <w:sz w:val="28"/>
          <w:szCs w:val="28"/>
        </w:rPr>
        <w:t>4) Предоставление информации об объектах недвижимого имущества, находящихся в собственности Пензенской области и предназначенных для сдачи в аренд</w:t>
      </w:r>
      <w:r w:rsidR="008533BB">
        <w:rPr>
          <w:sz w:val="28"/>
          <w:szCs w:val="28"/>
        </w:rPr>
        <w:t>у</w:t>
      </w:r>
      <w:r w:rsidRPr="007A7543">
        <w:rPr>
          <w:sz w:val="28"/>
          <w:szCs w:val="28"/>
        </w:rPr>
        <w:t>;</w:t>
      </w:r>
    </w:p>
    <w:p w:rsidR="0039650F" w:rsidRPr="007A7543" w:rsidRDefault="0039650F" w:rsidP="00045C74">
      <w:pPr>
        <w:widowControl/>
        <w:tabs>
          <w:tab w:val="left" w:pos="1134"/>
        </w:tabs>
        <w:ind w:firstLine="709"/>
        <w:jc w:val="both"/>
        <w:rPr>
          <w:sz w:val="28"/>
          <w:szCs w:val="28"/>
        </w:rPr>
      </w:pPr>
      <w:r w:rsidRPr="007A7543">
        <w:rPr>
          <w:sz w:val="28"/>
          <w:szCs w:val="28"/>
        </w:rPr>
        <w:t>5) предоставление земельных участков, находящихся в собственности Пензенской области в аренду без торгов.</w:t>
      </w:r>
    </w:p>
    <w:p w:rsidR="0039650F" w:rsidRDefault="0039650F" w:rsidP="00380B9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39650F" w:rsidRPr="002704EA" w:rsidRDefault="0039650F" w:rsidP="00380B9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IX</w:t>
      </w:r>
      <w:r w:rsidRPr="004F3712">
        <w:rPr>
          <w:b/>
          <w:sz w:val="28"/>
          <w:szCs w:val="28"/>
        </w:rPr>
        <w:t xml:space="preserve">. </w:t>
      </w:r>
      <w:r w:rsidRPr="002704EA">
        <w:rPr>
          <w:b/>
          <w:sz w:val="28"/>
          <w:szCs w:val="28"/>
        </w:rPr>
        <w:t>Показатели эффективности и результативности</w:t>
      </w:r>
    </w:p>
    <w:p w:rsidR="0039650F" w:rsidRDefault="0039650F" w:rsidP="00380B9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704EA">
        <w:rPr>
          <w:b/>
          <w:sz w:val="28"/>
          <w:szCs w:val="28"/>
        </w:rPr>
        <w:t>профессиональной служебной деятельности</w:t>
      </w:r>
    </w:p>
    <w:p w:rsidR="00D46CDB" w:rsidRPr="00D46CDB" w:rsidRDefault="00D46CDB" w:rsidP="00380B9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39650F" w:rsidRDefault="0039650F" w:rsidP="00380B98">
      <w:pPr>
        <w:ind w:firstLine="720"/>
        <w:jc w:val="both"/>
        <w:rPr>
          <w:sz w:val="28"/>
          <w:szCs w:val="28"/>
        </w:rPr>
      </w:pPr>
      <w:r w:rsidRPr="002704EA">
        <w:rPr>
          <w:sz w:val="28"/>
          <w:szCs w:val="28"/>
        </w:rPr>
        <w:t>20</w:t>
      </w:r>
      <w:r>
        <w:rPr>
          <w:sz w:val="28"/>
          <w:szCs w:val="28"/>
        </w:rPr>
        <w:t xml:space="preserve">. </w:t>
      </w:r>
      <w:r w:rsidRPr="002704EA">
        <w:rPr>
          <w:sz w:val="28"/>
          <w:szCs w:val="28"/>
        </w:rPr>
        <w:t xml:space="preserve">Эффективность и результативность профессиональной служебной деятельности </w:t>
      </w:r>
      <w:r>
        <w:rPr>
          <w:sz w:val="28"/>
          <w:szCs w:val="28"/>
        </w:rPr>
        <w:t xml:space="preserve">начальника </w:t>
      </w:r>
      <w:r w:rsidRPr="008533BB">
        <w:rPr>
          <w:sz w:val="28"/>
          <w:szCs w:val="28"/>
        </w:rPr>
        <w:t>Отдела</w:t>
      </w:r>
      <w:r w:rsidRPr="00C8629A">
        <w:rPr>
          <w:sz w:val="28"/>
          <w:szCs w:val="28"/>
        </w:rPr>
        <w:t xml:space="preserve"> </w:t>
      </w:r>
      <w:r>
        <w:rPr>
          <w:sz w:val="28"/>
          <w:szCs w:val="28"/>
        </w:rPr>
        <w:t>оценивается по следующим показателям:</w:t>
      </w:r>
      <w:r w:rsidRPr="00AD0DBF">
        <w:rPr>
          <w:sz w:val="28"/>
          <w:szCs w:val="28"/>
        </w:rPr>
        <w:t xml:space="preserve"> </w:t>
      </w:r>
    </w:p>
    <w:p w:rsidR="0039650F" w:rsidRPr="00DB6C2A" w:rsidRDefault="0039650F" w:rsidP="00380B98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DB6C2A">
        <w:rPr>
          <w:spacing w:val="-4"/>
          <w:sz w:val="28"/>
          <w:szCs w:val="28"/>
        </w:rPr>
        <w:t>1)</w:t>
      </w:r>
      <w:r>
        <w:rPr>
          <w:spacing w:val="-4"/>
          <w:sz w:val="28"/>
          <w:szCs w:val="28"/>
        </w:rPr>
        <w:t> </w:t>
      </w:r>
      <w:r w:rsidRPr="00DB6C2A">
        <w:rPr>
          <w:sz w:val="28"/>
          <w:szCs w:val="28"/>
        </w:rPr>
        <w:t xml:space="preserve">планирование работы (расстановка приоритетов в работе, порядок </w:t>
      </w:r>
      <w:r w:rsidRPr="00DB6C2A">
        <w:rPr>
          <w:sz w:val="28"/>
          <w:szCs w:val="28"/>
        </w:rPr>
        <w:br/>
        <w:t>в документации);</w:t>
      </w:r>
    </w:p>
    <w:p w:rsidR="0039650F" w:rsidRPr="00DB6C2A" w:rsidRDefault="0039650F" w:rsidP="00380B98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DB6C2A">
        <w:rPr>
          <w:spacing w:val="-4"/>
          <w:sz w:val="28"/>
          <w:szCs w:val="28"/>
        </w:rPr>
        <w:t>2)</w:t>
      </w:r>
      <w:r>
        <w:rPr>
          <w:spacing w:val="-4"/>
          <w:sz w:val="28"/>
          <w:szCs w:val="28"/>
        </w:rPr>
        <w:t> </w:t>
      </w:r>
      <w:r w:rsidRPr="00DB6C2A">
        <w:rPr>
          <w:sz w:val="28"/>
          <w:szCs w:val="28"/>
        </w:rPr>
        <w:t>выполняемый объем работы (количество завершенной и текущей работы вне зависимости от качества);</w:t>
      </w:r>
    </w:p>
    <w:p w:rsidR="0039650F" w:rsidRPr="00DB6C2A" w:rsidRDefault="0039650F" w:rsidP="00380B98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DB6C2A">
        <w:rPr>
          <w:spacing w:val="-4"/>
          <w:sz w:val="28"/>
          <w:szCs w:val="28"/>
        </w:rPr>
        <w:t xml:space="preserve">3) </w:t>
      </w:r>
      <w:r w:rsidRPr="00DB6C2A">
        <w:rPr>
          <w:sz w:val="28"/>
          <w:szCs w:val="28"/>
        </w:rPr>
        <w:t>качество выполненной работы;</w:t>
      </w:r>
    </w:p>
    <w:p w:rsidR="0039650F" w:rsidRPr="00DB6C2A" w:rsidRDefault="0039650F" w:rsidP="00380B98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 </w:t>
      </w:r>
      <w:r w:rsidRPr="00DB6C2A">
        <w:rPr>
          <w:sz w:val="28"/>
          <w:szCs w:val="28"/>
        </w:rPr>
        <w:t>ответственность (исполнение обязанностей в срок с минимумом контроля);</w:t>
      </w:r>
    </w:p>
    <w:p w:rsidR="0039650F" w:rsidRPr="00DB6C2A" w:rsidRDefault="0039650F" w:rsidP="00380B98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DB6C2A">
        <w:rPr>
          <w:sz w:val="28"/>
          <w:szCs w:val="28"/>
        </w:rPr>
        <w:t>5) дисциплина (соблюдение служебного распорядка и сроков выполнения работы)</w:t>
      </w:r>
      <w:r>
        <w:rPr>
          <w:sz w:val="28"/>
          <w:szCs w:val="28"/>
        </w:rPr>
        <w:t>.</w:t>
      </w:r>
    </w:p>
    <w:p w:rsidR="0039650F" w:rsidRDefault="0039650F" w:rsidP="00380B98">
      <w:pPr>
        <w:ind w:firstLine="720"/>
        <w:jc w:val="both"/>
        <w:rPr>
          <w:sz w:val="28"/>
          <w:szCs w:val="28"/>
        </w:rPr>
      </w:pPr>
    </w:p>
    <w:p w:rsidR="0039650F" w:rsidRDefault="0039650F" w:rsidP="00380B98">
      <w:pPr>
        <w:widowControl/>
        <w:tabs>
          <w:tab w:val="center" w:pos="900"/>
          <w:tab w:val="center" w:pos="3420"/>
          <w:tab w:val="center" w:pos="6480"/>
        </w:tabs>
        <w:autoSpaceDE w:val="0"/>
        <w:autoSpaceDN w:val="0"/>
        <w:adjustRightInd w:val="0"/>
        <w:rPr>
          <w:sz w:val="28"/>
          <w:szCs w:val="28"/>
        </w:rPr>
      </w:pPr>
    </w:p>
    <w:p w:rsidR="0039650F" w:rsidRDefault="0039650F" w:rsidP="00380B98">
      <w:pPr>
        <w:widowControl/>
        <w:tabs>
          <w:tab w:val="center" w:pos="900"/>
          <w:tab w:val="center" w:pos="3420"/>
          <w:tab w:val="center" w:pos="6480"/>
        </w:tabs>
        <w:autoSpaceDE w:val="0"/>
        <w:autoSpaceDN w:val="0"/>
        <w:adjustRightInd w:val="0"/>
        <w:rPr>
          <w:sz w:val="28"/>
          <w:szCs w:val="28"/>
        </w:rPr>
      </w:pPr>
    </w:p>
    <w:p w:rsidR="0039650F" w:rsidRDefault="0039650F" w:rsidP="009D7725">
      <w:pPr>
        <w:pStyle w:val="1"/>
        <w:rPr>
          <w:sz w:val="28"/>
        </w:rPr>
      </w:pPr>
    </w:p>
    <w:sectPr w:rsidR="0039650F" w:rsidSect="008757A2">
      <w:endnotePr>
        <w:numFmt w:val="decimal"/>
      </w:endnotePr>
      <w:pgSz w:w="11907" w:h="16840" w:code="9"/>
      <w:pgMar w:top="851" w:right="851" w:bottom="851" w:left="1418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2765" w:rsidRDefault="00FA2765">
      <w:r>
        <w:separator/>
      </w:r>
    </w:p>
  </w:endnote>
  <w:endnote w:type="continuationSeparator" w:id="0">
    <w:p w:rsidR="00FA2765" w:rsidRDefault="00FA27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2765" w:rsidRDefault="00FA2765">
      <w:r>
        <w:separator/>
      </w:r>
    </w:p>
  </w:footnote>
  <w:footnote w:type="continuationSeparator" w:id="0">
    <w:p w:rsidR="00FA2765" w:rsidRDefault="00FA276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C5A57"/>
    <w:multiLevelType w:val="hybridMultilevel"/>
    <w:tmpl w:val="21A86C1E"/>
    <w:lvl w:ilvl="0" w:tplc="3C32C2F6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B846C39"/>
    <w:multiLevelType w:val="hybridMultilevel"/>
    <w:tmpl w:val="B66E4A30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9A92F17"/>
    <w:multiLevelType w:val="hybridMultilevel"/>
    <w:tmpl w:val="21588E14"/>
    <w:lvl w:ilvl="0" w:tplc="483A5CEE">
      <w:start w:val="1"/>
      <w:numFmt w:val="bullet"/>
      <w:pStyle w:val="Doc-"/>
      <w:lvlText w:val="-"/>
      <w:lvlJc w:val="left"/>
      <w:pPr>
        <w:ind w:left="1637" w:hanging="360"/>
      </w:pPr>
      <w:rPr>
        <w:rFonts w:ascii="Courier New" w:hAnsi="Courier New" w:hint="default"/>
      </w:rPr>
    </w:lvl>
    <w:lvl w:ilvl="1" w:tplc="04190019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1450826"/>
    <w:multiLevelType w:val="hybridMultilevel"/>
    <w:tmpl w:val="04C6845E"/>
    <w:lvl w:ilvl="0" w:tplc="3BCEDE88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D1351B"/>
    <w:multiLevelType w:val="hybridMultilevel"/>
    <w:tmpl w:val="4BC41F04"/>
    <w:lvl w:ilvl="0" w:tplc="5C326DFA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2D01DBF"/>
    <w:multiLevelType w:val="hybridMultilevel"/>
    <w:tmpl w:val="A746D9F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776705C"/>
    <w:multiLevelType w:val="hybridMultilevel"/>
    <w:tmpl w:val="A662A68C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EB118DA"/>
    <w:multiLevelType w:val="hybridMultilevel"/>
    <w:tmpl w:val="4AF2982C"/>
    <w:lvl w:ilvl="0" w:tplc="385C9FDC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  <w:color w:val="auto"/>
      </w:rPr>
    </w:lvl>
    <w:lvl w:ilvl="1" w:tplc="04190003">
      <w:start w:val="1"/>
      <w:numFmt w:val="bullet"/>
      <w:lvlText w:val="o"/>
      <w:lvlJc w:val="left"/>
      <w:pPr>
        <w:ind w:left="115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8">
    <w:nsid w:val="5EE0755C"/>
    <w:multiLevelType w:val="hybridMultilevel"/>
    <w:tmpl w:val="436E4D02"/>
    <w:lvl w:ilvl="0" w:tplc="04190011">
      <w:start w:val="1"/>
      <w:numFmt w:val="decimal"/>
      <w:lvlText w:val="%1)"/>
      <w:lvlJc w:val="left"/>
      <w:pPr>
        <w:tabs>
          <w:tab w:val="num" w:pos="1609"/>
        </w:tabs>
        <w:ind w:left="1609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9">
    <w:nsid w:val="777D4D9E"/>
    <w:multiLevelType w:val="hybridMultilevel"/>
    <w:tmpl w:val="E416DA5C"/>
    <w:lvl w:ilvl="0" w:tplc="7D86FDD8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4"/>
  </w:num>
  <w:num w:numId="5">
    <w:abstractNumId w:val="5"/>
  </w:num>
  <w:num w:numId="6">
    <w:abstractNumId w:val="6"/>
  </w:num>
  <w:num w:numId="7">
    <w:abstractNumId w:val="1"/>
  </w:num>
  <w:num w:numId="8">
    <w:abstractNumId w:val="8"/>
  </w:num>
  <w:num w:numId="9">
    <w:abstractNumId w:val="9"/>
  </w:num>
  <w:num w:numId="10">
    <w:abstractNumId w:val="3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7277B4"/>
    <w:rsid w:val="00004140"/>
    <w:rsid w:val="00004C00"/>
    <w:rsid w:val="00014419"/>
    <w:rsid w:val="00020CEA"/>
    <w:rsid w:val="00030EF8"/>
    <w:rsid w:val="00033B35"/>
    <w:rsid w:val="0003403F"/>
    <w:rsid w:val="00041B96"/>
    <w:rsid w:val="000441E9"/>
    <w:rsid w:val="00045C74"/>
    <w:rsid w:val="0005514D"/>
    <w:rsid w:val="0007259C"/>
    <w:rsid w:val="00093348"/>
    <w:rsid w:val="000966E5"/>
    <w:rsid w:val="000A2E1E"/>
    <w:rsid w:val="000A7D41"/>
    <w:rsid w:val="000B1160"/>
    <w:rsid w:val="000B4E43"/>
    <w:rsid w:val="000C6B3C"/>
    <w:rsid w:val="000D0507"/>
    <w:rsid w:val="000E079D"/>
    <w:rsid w:val="000E1BD1"/>
    <w:rsid w:val="000F2BFC"/>
    <w:rsid w:val="000F6799"/>
    <w:rsid w:val="001004F8"/>
    <w:rsid w:val="0012039B"/>
    <w:rsid w:val="001205D1"/>
    <w:rsid w:val="001205EC"/>
    <w:rsid w:val="00120875"/>
    <w:rsid w:val="001427F6"/>
    <w:rsid w:val="00144E13"/>
    <w:rsid w:val="00152EB3"/>
    <w:rsid w:val="00154605"/>
    <w:rsid w:val="00156466"/>
    <w:rsid w:val="00163E00"/>
    <w:rsid w:val="001668DC"/>
    <w:rsid w:val="00181D2F"/>
    <w:rsid w:val="001825F4"/>
    <w:rsid w:val="00183BA2"/>
    <w:rsid w:val="00190DEE"/>
    <w:rsid w:val="001B7A0D"/>
    <w:rsid w:val="001D614B"/>
    <w:rsid w:val="001E01BB"/>
    <w:rsid w:val="001F3A81"/>
    <w:rsid w:val="001F415C"/>
    <w:rsid w:val="001F4435"/>
    <w:rsid w:val="001F6E0A"/>
    <w:rsid w:val="00204F72"/>
    <w:rsid w:val="00206F0F"/>
    <w:rsid w:val="00207B12"/>
    <w:rsid w:val="00215737"/>
    <w:rsid w:val="00223B69"/>
    <w:rsid w:val="002365BE"/>
    <w:rsid w:val="0024384B"/>
    <w:rsid w:val="00243F74"/>
    <w:rsid w:val="002510E6"/>
    <w:rsid w:val="002550DF"/>
    <w:rsid w:val="00263653"/>
    <w:rsid w:val="002704EA"/>
    <w:rsid w:val="00271AE9"/>
    <w:rsid w:val="00285D30"/>
    <w:rsid w:val="00293A3F"/>
    <w:rsid w:val="002A2CC8"/>
    <w:rsid w:val="002B280B"/>
    <w:rsid w:val="002B6B95"/>
    <w:rsid w:val="002C10BA"/>
    <w:rsid w:val="002D3B0C"/>
    <w:rsid w:val="002E3A70"/>
    <w:rsid w:val="00302F0B"/>
    <w:rsid w:val="00303D8A"/>
    <w:rsid w:val="0031583C"/>
    <w:rsid w:val="0031618C"/>
    <w:rsid w:val="003212F8"/>
    <w:rsid w:val="00325490"/>
    <w:rsid w:val="00337A9E"/>
    <w:rsid w:val="00356ABA"/>
    <w:rsid w:val="00361371"/>
    <w:rsid w:val="00367339"/>
    <w:rsid w:val="003700E1"/>
    <w:rsid w:val="00372670"/>
    <w:rsid w:val="00372C37"/>
    <w:rsid w:val="00375EA6"/>
    <w:rsid w:val="00380B98"/>
    <w:rsid w:val="0039650F"/>
    <w:rsid w:val="00397637"/>
    <w:rsid w:val="00397705"/>
    <w:rsid w:val="003A21AE"/>
    <w:rsid w:val="003A6BA0"/>
    <w:rsid w:val="003D084D"/>
    <w:rsid w:val="003E6053"/>
    <w:rsid w:val="003F4EA4"/>
    <w:rsid w:val="0041131C"/>
    <w:rsid w:val="00412241"/>
    <w:rsid w:val="00426FF1"/>
    <w:rsid w:val="00452493"/>
    <w:rsid w:val="00454A40"/>
    <w:rsid w:val="00457052"/>
    <w:rsid w:val="00471165"/>
    <w:rsid w:val="0047451C"/>
    <w:rsid w:val="004827C1"/>
    <w:rsid w:val="0049078D"/>
    <w:rsid w:val="00490941"/>
    <w:rsid w:val="00491B86"/>
    <w:rsid w:val="0049613D"/>
    <w:rsid w:val="004B6DB4"/>
    <w:rsid w:val="004C3B8C"/>
    <w:rsid w:val="004E24E9"/>
    <w:rsid w:val="004F1B26"/>
    <w:rsid w:val="004F299B"/>
    <w:rsid w:val="004F309E"/>
    <w:rsid w:val="004F3712"/>
    <w:rsid w:val="0050786A"/>
    <w:rsid w:val="005237B7"/>
    <w:rsid w:val="00541B78"/>
    <w:rsid w:val="0054374E"/>
    <w:rsid w:val="00543DB5"/>
    <w:rsid w:val="005A11A8"/>
    <w:rsid w:val="005B09FF"/>
    <w:rsid w:val="005B7EF6"/>
    <w:rsid w:val="005D5A3C"/>
    <w:rsid w:val="005F215D"/>
    <w:rsid w:val="00602C31"/>
    <w:rsid w:val="00603982"/>
    <w:rsid w:val="00605644"/>
    <w:rsid w:val="0060602C"/>
    <w:rsid w:val="00613E0C"/>
    <w:rsid w:val="006246CD"/>
    <w:rsid w:val="006303DC"/>
    <w:rsid w:val="00642D0E"/>
    <w:rsid w:val="00653E8B"/>
    <w:rsid w:val="006606D2"/>
    <w:rsid w:val="00660ACE"/>
    <w:rsid w:val="006640E9"/>
    <w:rsid w:val="006726E9"/>
    <w:rsid w:val="006743AA"/>
    <w:rsid w:val="0068006E"/>
    <w:rsid w:val="006812B3"/>
    <w:rsid w:val="0069184F"/>
    <w:rsid w:val="006B0321"/>
    <w:rsid w:val="006B0BA8"/>
    <w:rsid w:val="006B1833"/>
    <w:rsid w:val="006B5352"/>
    <w:rsid w:val="006B7A77"/>
    <w:rsid w:val="006C2ACC"/>
    <w:rsid w:val="006D735F"/>
    <w:rsid w:val="006D7644"/>
    <w:rsid w:val="006F4247"/>
    <w:rsid w:val="00703FA7"/>
    <w:rsid w:val="007122BC"/>
    <w:rsid w:val="00712C54"/>
    <w:rsid w:val="00724008"/>
    <w:rsid w:val="007277B4"/>
    <w:rsid w:val="0073129A"/>
    <w:rsid w:val="0074074F"/>
    <w:rsid w:val="00752C04"/>
    <w:rsid w:val="00766748"/>
    <w:rsid w:val="00775CAF"/>
    <w:rsid w:val="007767E5"/>
    <w:rsid w:val="007822BF"/>
    <w:rsid w:val="00794BB2"/>
    <w:rsid w:val="007A7543"/>
    <w:rsid w:val="007C12AE"/>
    <w:rsid w:val="007D38C0"/>
    <w:rsid w:val="007D535F"/>
    <w:rsid w:val="007E0D5D"/>
    <w:rsid w:val="007F3006"/>
    <w:rsid w:val="008026DC"/>
    <w:rsid w:val="00811403"/>
    <w:rsid w:val="00815293"/>
    <w:rsid w:val="008217BE"/>
    <w:rsid w:val="00830038"/>
    <w:rsid w:val="008306AF"/>
    <w:rsid w:val="00843DDC"/>
    <w:rsid w:val="008533BB"/>
    <w:rsid w:val="0085616F"/>
    <w:rsid w:val="00867FEE"/>
    <w:rsid w:val="00872604"/>
    <w:rsid w:val="008757A2"/>
    <w:rsid w:val="008830D2"/>
    <w:rsid w:val="00886F02"/>
    <w:rsid w:val="00887953"/>
    <w:rsid w:val="008962A0"/>
    <w:rsid w:val="008A1C2E"/>
    <w:rsid w:val="008A20FC"/>
    <w:rsid w:val="008A7AC7"/>
    <w:rsid w:val="008B0968"/>
    <w:rsid w:val="008B484C"/>
    <w:rsid w:val="008B78CA"/>
    <w:rsid w:val="008C2C63"/>
    <w:rsid w:val="008C3FBA"/>
    <w:rsid w:val="008C452A"/>
    <w:rsid w:val="008C5AF4"/>
    <w:rsid w:val="008C688B"/>
    <w:rsid w:val="008C6CB1"/>
    <w:rsid w:val="008D2168"/>
    <w:rsid w:val="008D3C6D"/>
    <w:rsid w:val="008E538A"/>
    <w:rsid w:val="008F2667"/>
    <w:rsid w:val="009249C0"/>
    <w:rsid w:val="0094247B"/>
    <w:rsid w:val="00943146"/>
    <w:rsid w:val="0094376C"/>
    <w:rsid w:val="009471D4"/>
    <w:rsid w:val="009578D6"/>
    <w:rsid w:val="00957924"/>
    <w:rsid w:val="009648C8"/>
    <w:rsid w:val="009701D1"/>
    <w:rsid w:val="00975F3A"/>
    <w:rsid w:val="00982584"/>
    <w:rsid w:val="009A2F5B"/>
    <w:rsid w:val="009B17BC"/>
    <w:rsid w:val="009D7725"/>
    <w:rsid w:val="009D7774"/>
    <w:rsid w:val="009E47FA"/>
    <w:rsid w:val="009E7B49"/>
    <w:rsid w:val="009F58AF"/>
    <w:rsid w:val="009F7164"/>
    <w:rsid w:val="00A01858"/>
    <w:rsid w:val="00A05D9F"/>
    <w:rsid w:val="00A2734B"/>
    <w:rsid w:val="00A37559"/>
    <w:rsid w:val="00A42523"/>
    <w:rsid w:val="00A5342C"/>
    <w:rsid w:val="00A62817"/>
    <w:rsid w:val="00AA167B"/>
    <w:rsid w:val="00AA3574"/>
    <w:rsid w:val="00AB355C"/>
    <w:rsid w:val="00AB7E6C"/>
    <w:rsid w:val="00AD0DBF"/>
    <w:rsid w:val="00AE324C"/>
    <w:rsid w:val="00AF366B"/>
    <w:rsid w:val="00B07961"/>
    <w:rsid w:val="00B133FA"/>
    <w:rsid w:val="00B13C92"/>
    <w:rsid w:val="00B14B27"/>
    <w:rsid w:val="00B27D3F"/>
    <w:rsid w:val="00B3110F"/>
    <w:rsid w:val="00B43948"/>
    <w:rsid w:val="00B50B0E"/>
    <w:rsid w:val="00B57F27"/>
    <w:rsid w:val="00B62220"/>
    <w:rsid w:val="00B72EDF"/>
    <w:rsid w:val="00B769AB"/>
    <w:rsid w:val="00B8520F"/>
    <w:rsid w:val="00B85D44"/>
    <w:rsid w:val="00BA0695"/>
    <w:rsid w:val="00BA171B"/>
    <w:rsid w:val="00BA24ED"/>
    <w:rsid w:val="00BA5A70"/>
    <w:rsid w:val="00BB550F"/>
    <w:rsid w:val="00BC3C65"/>
    <w:rsid w:val="00BC488B"/>
    <w:rsid w:val="00BD321C"/>
    <w:rsid w:val="00BD4763"/>
    <w:rsid w:val="00BE31ED"/>
    <w:rsid w:val="00BE3849"/>
    <w:rsid w:val="00BF57FA"/>
    <w:rsid w:val="00C044A8"/>
    <w:rsid w:val="00C2598C"/>
    <w:rsid w:val="00C333B5"/>
    <w:rsid w:val="00C43890"/>
    <w:rsid w:val="00C461D4"/>
    <w:rsid w:val="00C62B54"/>
    <w:rsid w:val="00C67F43"/>
    <w:rsid w:val="00C75698"/>
    <w:rsid w:val="00C8629A"/>
    <w:rsid w:val="00C96F98"/>
    <w:rsid w:val="00CA42C5"/>
    <w:rsid w:val="00CA564C"/>
    <w:rsid w:val="00CA6FF9"/>
    <w:rsid w:val="00CA7455"/>
    <w:rsid w:val="00CB39BF"/>
    <w:rsid w:val="00CC16E0"/>
    <w:rsid w:val="00CC3505"/>
    <w:rsid w:val="00CF1190"/>
    <w:rsid w:val="00D02A2C"/>
    <w:rsid w:val="00D109F0"/>
    <w:rsid w:val="00D123D0"/>
    <w:rsid w:val="00D17E26"/>
    <w:rsid w:val="00D21875"/>
    <w:rsid w:val="00D230EC"/>
    <w:rsid w:val="00D262D1"/>
    <w:rsid w:val="00D3044A"/>
    <w:rsid w:val="00D42930"/>
    <w:rsid w:val="00D46CDB"/>
    <w:rsid w:val="00D7680A"/>
    <w:rsid w:val="00D77AD3"/>
    <w:rsid w:val="00D81694"/>
    <w:rsid w:val="00D8173A"/>
    <w:rsid w:val="00D92763"/>
    <w:rsid w:val="00D92B08"/>
    <w:rsid w:val="00D94CE2"/>
    <w:rsid w:val="00DA50A2"/>
    <w:rsid w:val="00DA641C"/>
    <w:rsid w:val="00DB6B0B"/>
    <w:rsid w:val="00DB6C2A"/>
    <w:rsid w:val="00DD085D"/>
    <w:rsid w:val="00DD2C23"/>
    <w:rsid w:val="00DD535C"/>
    <w:rsid w:val="00DD74B0"/>
    <w:rsid w:val="00DE206E"/>
    <w:rsid w:val="00DE5C34"/>
    <w:rsid w:val="00E0125A"/>
    <w:rsid w:val="00E03713"/>
    <w:rsid w:val="00E03D7E"/>
    <w:rsid w:val="00E06208"/>
    <w:rsid w:val="00E13DC1"/>
    <w:rsid w:val="00E34ADB"/>
    <w:rsid w:val="00E41EE0"/>
    <w:rsid w:val="00E45D35"/>
    <w:rsid w:val="00E64181"/>
    <w:rsid w:val="00E74CB1"/>
    <w:rsid w:val="00E76126"/>
    <w:rsid w:val="00E86BE8"/>
    <w:rsid w:val="00E931EB"/>
    <w:rsid w:val="00E95B63"/>
    <w:rsid w:val="00E9776E"/>
    <w:rsid w:val="00EA2981"/>
    <w:rsid w:val="00EA35B8"/>
    <w:rsid w:val="00EA563E"/>
    <w:rsid w:val="00EA630B"/>
    <w:rsid w:val="00EB769B"/>
    <w:rsid w:val="00EC0305"/>
    <w:rsid w:val="00EC6A55"/>
    <w:rsid w:val="00ED19B5"/>
    <w:rsid w:val="00ED2861"/>
    <w:rsid w:val="00ED2E5C"/>
    <w:rsid w:val="00EE7CC2"/>
    <w:rsid w:val="00F05933"/>
    <w:rsid w:val="00F12C89"/>
    <w:rsid w:val="00F22B88"/>
    <w:rsid w:val="00F321C6"/>
    <w:rsid w:val="00F344AF"/>
    <w:rsid w:val="00F50C1D"/>
    <w:rsid w:val="00F60D78"/>
    <w:rsid w:val="00F62C23"/>
    <w:rsid w:val="00F643DB"/>
    <w:rsid w:val="00F669E1"/>
    <w:rsid w:val="00F750BF"/>
    <w:rsid w:val="00F76289"/>
    <w:rsid w:val="00F82EAF"/>
    <w:rsid w:val="00F857C2"/>
    <w:rsid w:val="00F873BF"/>
    <w:rsid w:val="00FA015C"/>
    <w:rsid w:val="00FA2765"/>
    <w:rsid w:val="00FB00EF"/>
    <w:rsid w:val="00FB11C4"/>
    <w:rsid w:val="00FB4773"/>
    <w:rsid w:val="00FC4F89"/>
    <w:rsid w:val="00FD784E"/>
    <w:rsid w:val="00FE17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361371"/>
    <w:pPr>
      <w:widowControl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9"/>
    <w:qFormat/>
    <w:rsid w:val="00361371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380B98"/>
    <w:pPr>
      <w:widowControl/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80B98"/>
    <w:rPr>
      <w:rFonts w:cs="Times New Roman"/>
      <w:sz w:val="24"/>
    </w:rPr>
  </w:style>
  <w:style w:type="character" w:customStyle="1" w:styleId="20">
    <w:name w:val="Заголовок 2 Знак"/>
    <w:basedOn w:val="a0"/>
    <w:link w:val="2"/>
    <w:uiPriority w:val="99"/>
    <w:locked/>
    <w:rsid w:val="00F321C6"/>
    <w:rPr>
      <w:rFonts w:cs="Times New Roman"/>
      <w:sz w:val="24"/>
    </w:rPr>
  </w:style>
  <w:style w:type="character" w:customStyle="1" w:styleId="30">
    <w:name w:val="Заголовок 3 Знак"/>
    <w:basedOn w:val="a0"/>
    <w:link w:val="3"/>
    <w:uiPriority w:val="99"/>
    <w:locked/>
    <w:rsid w:val="00380B98"/>
    <w:rPr>
      <w:rFonts w:cs="Times New Roman"/>
      <w:b/>
      <w:sz w:val="40"/>
    </w:rPr>
  </w:style>
  <w:style w:type="character" w:customStyle="1" w:styleId="40">
    <w:name w:val="Заголовок 4 Знак"/>
    <w:basedOn w:val="a0"/>
    <w:link w:val="4"/>
    <w:uiPriority w:val="99"/>
    <w:locked/>
    <w:rsid w:val="001427F6"/>
    <w:rPr>
      <w:rFonts w:cs="Times New Roman"/>
      <w:sz w:val="28"/>
    </w:rPr>
  </w:style>
  <w:style w:type="character" w:customStyle="1" w:styleId="50">
    <w:name w:val="Заголовок 5 Знак"/>
    <w:basedOn w:val="a0"/>
    <w:link w:val="5"/>
    <w:uiPriority w:val="99"/>
    <w:locked/>
    <w:rsid w:val="00380B98"/>
    <w:rPr>
      <w:rFonts w:cs="Times New Roman"/>
      <w:b/>
      <w:bCs/>
      <w:i/>
      <w:iCs/>
      <w:sz w:val="26"/>
      <w:szCs w:val="26"/>
    </w:rPr>
  </w:style>
  <w:style w:type="paragraph" w:styleId="a3">
    <w:name w:val="header"/>
    <w:basedOn w:val="a"/>
    <w:link w:val="a4"/>
    <w:uiPriority w:val="99"/>
    <w:rsid w:val="00F50C1D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80B98"/>
    <w:rPr>
      <w:rFonts w:cs="Times New Roman"/>
    </w:rPr>
  </w:style>
  <w:style w:type="paragraph" w:styleId="a5">
    <w:name w:val="footer"/>
    <w:basedOn w:val="a"/>
    <w:link w:val="a6"/>
    <w:uiPriority w:val="99"/>
    <w:rsid w:val="00F50C1D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380B98"/>
    <w:rPr>
      <w:rFonts w:cs="Times New Roman"/>
    </w:rPr>
  </w:style>
  <w:style w:type="paragraph" w:styleId="a7">
    <w:name w:val="caption"/>
    <w:basedOn w:val="a"/>
    <w:next w:val="a"/>
    <w:uiPriority w:val="99"/>
    <w:qFormat/>
    <w:rsid w:val="00361371"/>
    <w:pPr>
      <w:widowControl/>
      <w:jc w:val="center"/>
    </w:pPr>
    <w:rPr>
      <w:b/>
      <w:sz w:val="40"/>
    </w:rPr>
  </w:style>
  <w:style w:type="paragraph" w:styleId="a8">
    <w:name w:val="Balloon Text"/>
    <w:basedOn w:val="a"/>
    <w:link w:val="a9"/>
    <w:uiPriority w:val="99"/>
    <w:rsid w:val="0047451C"/>
    <w:rPr>
      <w:rFonts w:ascii="Tahoma" w:hAnsi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locked/>
    <w:rsid w:val="0047451C"/>
    <w:rPr>
      <w:rFonts w:ascii="Tahoma" w:hAnsi="Tahoma" w:cs="Times New Roman"/>
      <w:sz w:val="16"/>
    </w:rPr>
  </w:style>
  <w:style w:type="paragraph" w:customStyle="1" w:styleId="ConsPlusTitle">
    <w:name w:val="ConsPlusTitle"/>
    <w:uiPriority w:val="99"/>
    <w:rsid w:val="001427F6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customStyle="1" w:styleId="ConsPlusNormal">
    <w:name w:val="ConsPlusNormal"/>
    <w:uiPriority w:val="99"/>
    <w:rsid w:val="001427F6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table" w:styleId="aa">
    <w:name w:val="Table Grid"/>
    <w:basedOn w:val="a1"/>
    <w:uiPriority w:val="99"/>
    <w:rsid w:val="00380B9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ac"/>
    <w:uiPriority w:val="99"/>
    <w:rsid w:val="00380B98"/>
  </w:style>
  <w:style w:type="character" w:customStyle="1" w:styleId="ac">
    <w:name w:val="Текст сноски Знак"/>
    <w:basedOn w:val="a0"/>
    <w:link w:val="ab"/>
    <w:uiPriority w:val="99"/>
    <w:locked/>
    <w:rsid w:val="00380B98"/>
    <w:rPr>
      <w:rFonts w:cs="Times New Roman"/>
    </w:rPr>
  </w:style>
  <w:style w:type="character" w:styleId="ad">
    <w:name w:val="footnote reference"/>
    <w:basedOn w:val="a0"/>
    <w:uiPriority w:val="99"/>
    <w:rsid w:val="00380B98"/>
    <w:rPr>
      <w:rFonts w:cs="Times New Roman"/>
      <w:vertAlign w:val="superscript"/>
    </w:rPr>
  </w:style>
  <w:style w:type="paragraph" w:customStyle="1" w:styleId="11">
    <w:name w:val="Абзац списка1"/>
    <w:basedOn w:val="a"/>
    <w:uiPriority w:val="99"/>
    <w:rsid w:val="00380B98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12">
    <w:name w:val="Основной шрифт абзаца1"/>
    <w:uiPriority w:val="99"/>
    <w:semiHidden/>
    <w:rsid w:val="00380B98"/>
    <w:rPr>
      <w:sz w:val="20"/>
    </w:rPr>
  </w:style>
  <w:style w:type="character" w:styleId="ae">
    <w:name w:val="page number"/>
    <w:basedOn w:val="a0"/>
    <w:uiPriority w:val="99"/>
    <w:rsid w:val="00380B98"/>
    <w:rPr>
      <w:rFonts w:cs="Times New Roman"/>
    </w:rPr>
  </w:style>
  <w:style w:type="character" w:customStyle="1" w:styleId="af">
    <w:name w:val="Гипертекстовая ссылка"/>
    <w:uiPriority w:val="99"/>
    <w:rsid w:val="00380B98"/>
    <w:rPr>
      <w:b/>
      <w:color w:val="008000"/>
    </w:rPr>
  </w:style>
  <w:style w:type="paragraph" w:styleId="31">
    <w:name w:val="Body Text 3"/>
    <w:basedOn w:val="a"/>
    <w:link w:val="32"/>
    <w:uiPriority w:val="99"/>
    <w:rsid w:val="00380B98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locked/>
    <w:rsid w:val="00380B98"/>
    <w:rPr>
      <w:rFonts w:cs="Times New Roman"/>
      <w:sz w:val="16"/>
      <w:szCs w:val="16"/>
    </w:rPr>
  </w:style>
  <w:style w:type="paragraph" w:customStyle="1" w:styleId="ConsTitle">
    <w:name w:val="ConsTitle"/>
    <w:uiPriority w:val="99"/>
    <w:rsid w:val="00380B98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4"/>
      <w:szCs w:val="14"/>
    </w:rPr>
  </w:style>
  <w:style w:type="paragraph" w:customStyle="1" w:styleId="ConsPlusNonformat">
    <w:name w:val="ConsPlusNonformat"/>
    <w:uiPriority w:val="99"/>
    <w:rsid w:val="00380B98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380B98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af0">
    <w:name w:val="Таблицы (моноширинный)"/>
    <w:basedOn w:val="a"/>
    <w:next w:val="a"/>
    <w:uiPriority w:val="99"/>
    <w:rsid w:val="00380B98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ConsNormal">
    <w:name w:val="ConsNormal"/>
    <w:uiPriority w:val="99"/>
    <w:rsid w:val="00380B98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</w:rPr>
  </w:style>
  <w:style w:type="character" w:styleId="af1">
    <w:name w:val="Hyperlink"/>
    <w:basedOn w:val="a0"/>
    <w:uiPriority w:val="99"/>
    <w:rsid w:val="00380B98"/>
    <w:rPr>
      <w:rFonts w:cs="Times New Roman"/>
      <w:color w:val="0000FF"/>
      <w:u w:val="single"/>
    </w:rPr>
  </w:style>
  <w:style w:type="character" w:styleId="af2">
    <w:name w:val="FollowedHyperlink"/>
    <w:basedOn w:val="a0"/>
    <w:uiPriority w:val="99"/>
    <w:rsid w:val="00380B98"/>
    <w:rPr>
      <w:rFonts w:cs="Times New Roman"/>
      <w:color w:val="800080"/>
      <w:u w:val="single"/>
    </w:rPr>
  </w:style>
  <w:style w:type="character" w:styleId="af3">
    <w:name w:val="annotation reference"/>
    <w:basedOn w:val="a0"/>
    <w:uiPriority w:val="99"/>
    <w:rsid w:val="00380B98"/>
    <w:rPr>
      <w:rFonts w:cs="Times New Roman"/>
      <w:sz w:val="16"/>
    </w:rPr>
  </w:style>
  <w:style w:type="paragraph" w:styleId="af4">
    <w:name w:val="annotation text"/>
    <w:basedOn w:val="a"/>
    <w:link w:val="af5"/>
    <w:uiPriority w:val="99"/>
    <w:rsid w:val="00380B98"/>
  </w:style>
  <w:style w:type="character" w:customStyle="1" w:styleId="af5">
    <w:name w:val="Текст примечания Знак"/>
    <w:basedOn w:val="a0"/>
    <w:link w:val="af4"/>
    <w:uiPriority w:val="99"/>
    <w:locked/>
    <w:rsid w:val="00380B98"/>
    <w:rPr>
      <w:rFonts w:cs="Times New Roman"/>
    </w:rPr>
  </w:style>
  <w:style w:type="paragraph" w:styleId="af6">
    <w:name w:val="annotation subject"/>
    <w:basedOn w:val="af4"/>
    <w:next w:val="af4"/>
    <w:link w:val="af7"/>
    <w:uiPriority w:val="99"/>
    <w:rsid w:val="00380B98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locked/>
    <w:rsid w:val="00380B98"/>
    <w:rPr>
      <w:b/>
      <w:bCs/>
    </w:rPr>
  </w:style>
  <w:style w:type="paragraph" w:customStyle="1" w:styleId="Doc-0">
    <w:name w:val="Doc-Текст"/>
    <w:uiPriority w:val="99"/>
    <w:rsid w:val="00380B98"/>
    <w:pPr>
      <w:widowControl w:val="0"/>
      <w:adjustRightInd w:val="0"/>
      <w:spacing w:line="360" w:lineRule="auto"/>
      <w:ind w:firstLine="709"/>
      <w:jc w:val="both"/>
    </w:pPr>
    <w:rPr>
      <w:sz w:val="24"/>
      <w:szCs w:val="20"/>
    </w:rPr>
  </w:style>
  <w:style w:type="paragraph" w:customStyle="1" w:styleId="Doc-">
    <w:name w:val="Doc-Маркированный список"/>
    <w:basedOn w:val="Doc-0"/>
    <w:uiPriority w:val="99"/>
    <w:rsid w:val="00380B98"/>
    <w:pPr>
      <w:numPr>
        <w:numId w:val="1"/>
      </w:numPr>
      <w:tabs>
        <w:tab w:val="left" w:pos="993"/>
      </w:tabs>
      <w:textAlignment w:val="baseline"/>
    </w:pPr>
    <w:rPr>
      <w:szCs w:val="24"/>
    </w:rPr>
  </w:style>
  <w:style w:type="paragraph" w:styleId="af8">
    <w:name w:val="List Paragraph"/>
    <w:basedOn w:val="a"/>
    <w:link w:val="af9"/>
    <w:uiPriority w:val="99"/>
    <w:qFormat/>
    <w:rsid w:val="00380B98"/>
    <w:pPr>
      <w:widowControl/>
      <w:spacing w:after="200" w:line="276" w:lineRule="auto"/>
      <w:ind w:left="720"/>
      <w:contextualSpacing/>
      <w:jc w:val="both"/>
    </w:pPr>
    <w:rPr>
      <w:rFonts w:ascii="Calibri" w:hAnsi="Calibri"/>
      <w:sz w:val="22"/>
      <w:lang w:eastAsia="en-US"/>
    </w:rPr>
  </w:style>
  <w:style w:type="character" w:customStyle="1" w:styleId="Doc-1">
    <w:name w:val="Doc-Т внутри нумерации Знак"/>
    <w:link w:val="Doc-2"/>
    <w:uiPriority w:val="99"/>
    <w:locked/>
    <w:rsid w:val="00380B98"/>
  </w:style>
  <w:style w:type="paragraph" w:customStyle="1" w:styleId="Doc-2">
    <w:name w:val="Doc-Т внутри нумерации"/>
    <w:basedOn w:val="a"/>
    <w:link w:val="Doc-1"/>
    <w:uiPriority w:val="99"/>
    <w:rsid w:val="00380B98"/>
    <w:pPr>
      <w:widowControl/>
      <w:spacing w:line="360" w:lineRule="auto"/>
      <w:ind w:left="720" w:firstLine="709"/>
      <w:jc w:val="both"/>
    </w:pPr>
  </w:style>
  <w:style w:type="character" w:customStyle="1" w:styleId="af9">
    <w:name w:val="Абзац списка Знак"/>
    <w:link w:val="af8"/>
    <w:uiPriority w:val="99"/>
    <w:locked/>
    <w:rsid w:val="00380B98"/>
    <w:rPr>
      <w:rFonts w:ascii="Calibri" w:hAnsi="Calibri"/>
      <w:sz w:val="22"/>
      <w:lang w:eastAsia="en-US"/>
    </w:rPr>
  </w:style>
  <w:style w:type="paragraph" w:styleId="afa">
    <w:name w:val="endnote text"/>
    <w:basedOn w:val="a"/>
    <w:link w:val="afb"/>
    <w:uiPriority w:val="99"/>
    <w:rsid w:val="00380B98"/>
  </w:style>
  <w:style w:type="character" w:customStyle="1" w:styleId="afb">
    <w:name w:val="Текст концевой сноски Знак"/>
    <w:basedOn w:val="a0"/>
    <w:link w:val="afa"/>
    <w:uiPriority w:val="99"/>
    <w:locked/>
    <w:rsid w:val="00380B98"/>
    <w:rPr>
      <w:rFonts w:cs="Times New Roman"/>
    </w:rPr>
  </w:style>
  <w:style w:type="character" w:styleId="afc">
    <w:name w:val="endnote reference"/>
    <w:basedOn w:val="a0"/>
    <w:uiPriority w:val="99"/>
    <w:rsid w:val="00380B98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2136354/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2064203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rkovaII\AppData\Roaming\Microsoft\&#1064;&#1072;&#1073;&#1083;&#1086;&#1085;&#1099;\&#1053;&#1086;&#1074;&#1099;&#1077;%20&#1075;&#1077;&#1088;&#1073;&#1086;&#1074;&#1099;&#1077;%20&#1073;&#1083;&#1072;&#1085;&#1082;&#1080;\&#1056;&#1072;&#1089;&#1087;&#1086;&#1088;&#1103;&#1078;&#1077;&#1085;&#1080;&#1077;%20&#1055;&#1088;&#1072;&#1074;&#1080;&#1090;&#1077;&#1083;&#1100;&#1089;&#1090;&#1074;&#1072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Правительства.dotx</Template>
  <TotalTime>3</TotalTime>
  <Pages>11</Pages>
  <Words>3962</Words>
  <Characters>22590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26500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Суркова Ирина Ивановна</dc:creator>
  <cp:lastModifiedBy>Атаева Татьяна Андреевна</cp:lastModifiedBy>
  <cp:revision>3</cp:revision>
  <cp:lastPrinted>2024-01-29T10:00:00Z</cp:lastPrinted>
  <dcterms:created xsi:type="dcterms:W3CDTF">2024-12-26T08:33:00Z</dcterms:created>
  <dcterms:modified xsi:type="dcterms:W3CDTF">2024-12-26T08:34:00Z</dcterms:modified>
</cp:coreProperties>
</file>